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954" w:tblpY="12413"/>
        <w:tblW w:w="103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9"/>
        <w:gridCol w:w="4901"/>
      </w:tblGrid>
      <w:tr w:rsidR="00B0688D" w:rsidRPr="002A737A" w14:paraId="69E3E56E" w14:textId="77777777" w:rsidTr="007057F4">
        <w:trPr>
          <w:trHeight w:val="1080"/>
        </w:trPr>
        <w:tc>
          <w:tcPr>
            <w:tcW w:w="5449" w:type="dxa"/>
            <w:vAlign w:val="center"/>
          </w:tcPr>
          <w:p w14:paraId="01A4F885" w14:textId="77777777" w:rsidR="00B0688D" w:rsidRPr="002A737A" w:rsidRDefault="00000000" w:rsidP="007057F4">
            <w:pPr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noProof/>
                <w:color w:val="auto"/>
              </w:rPr>
              <w:pict w14:anchorId="1C713D6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2054" type="#_x0000_t202" style="position:absolute;margin-left:15.8pt;margin-top:.1pt;width:284.25pt;height:37.4pt;z-index: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D9OGQIAACw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" filled="f" stroked="f" strokeweight=".5pt">
                  <v:textbox>
                    <w:txbxContent>
                      <w:p w14:paraId="6587E562" w14:textId="77777777" w:rsidR="00F472ED" w:rsidRPr="00C97440" w:rsidRDefault="00F472ED" w:rsidP="00F472ED">
                        <w:pPr>
                          <w:rPr>
                            <w:rFonts w:ascii="TH Sarabun New" w:hAnsi="TH Sarabun New" w:cs="TH Sarabun New"/>
                            <w:b w:val="0"/>
                            <w:bCs/>
                            <w:color w:val="C00000"/>
                            <w:sz w:val="48"/>
                            <w:szCs w:val="48"/>
                            <w:cs/>
                            <w:lang w:bidi="th-TH"/>
                          </w:rPr>
                        </w:pPr>
                        <w:r w:rsidRPr="00C97440">
                          <w:rPr>
                            <w:rFonts w:ascii="TH Sarabun New" w:hAnsi="TH Sarabun New" w:cs="TH Sarabun New" w:hint="cs"/>
                            <w:b w:val="0"/>
                            <w:bCs/>
                            <w:color w:val="C00000"/>
                            <w:sz w:val="48"/>
                            <w:szCs w:val="48"/>
                            <w:cs/>
                            <w:lang w:bidi="th-TH"/>
                          </w:rPr>
                          <w:t>พ.ศ. ๒๕๖</w:t>
                        </w:r>
                        <w:r w:rsidR="008E6308">
                          <w:rPr>
                            <w:rFonts w:ascii="TH Sarabun New" w:hAnsi="TH Sarabun New" w:cs="TH Sarabun New" w:hint="cs"/>
                            <w:b w:val="0"/>
                            <w:bCs/>
                            <w:color w:val="C00000"/>
                            <w:sz w:val="48"/>
                            <w:szCs w:val="48"/>
                            <w:cs/>
                            <w:lang w:bidi="th-TH"/>
                          </w:rPr>
                          <w:t>๙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901" w:type="dxa"/>
            <w:vAlign w:val="center"/>
          </w:tcPr>
          <w:p w14:paraId="30DEAEC7" w14:textId="77777777" w:rsidR="00B0688D" w:rsidRPr="002A737A" w:rsidRDefault="00B0688D" w:rsidP="007057F4">
            <w:pPr>
              <w:jc w:val="right"/>
              <w:rPr>
                <w:rFonts w:ascii="TH SarabunIT๙" w:hAnsi="TH SarabunIT๙" w:cs="TH SarabunIT๙"/>
                <w:color w:val="auto"/>
              </w:rPr>
            </w:pPr>
          </w:p>
        </w:tc>
      </w:tr>
    </w:tbl>
    <w:p w14:paraId="66E589D5" w14:textId="77777777" w:rsidR="006617AC" w:rsidRPr="002A737A" w:rsidRDefault="00657922" w:rsidP="00AB382A">
      <w:pPr>
        <w:jc w:val="center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noProof/>
          <w:color w:val="auto"/>
          <w:sz w:val="32"/>
          <w:szCs w:val="32"/>
        </w:rPr>
        <w:pict w14:anchorId="3F4DA9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100.5pt">
            <v:imagedata r:id="rId8" o:title="จัตุรัส"/>
          </v:shape>
        </w:pict>
      </w:r>
    </w:p>
    <w:p w14:paraId="0EE5A2DF" w14:textId="77777777" w:rsidR="006617AC" w:rsidRPr="002A737A" w:rsidRDefault="00000000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Cs/>
          <w:noProof/>
          <w:color w:val="auto"/>
          <w:sz w:val="32"/>
          <w:szCs w:val="32"/>
        </w:rPr>
        <w:pict w14:anchorId="2179FFB1">
          <v:shape id="Text Box 26" o:spid="_x0000_s2053" type="#_x0000_t202" style="position:absolute;left:0;text-align:left;margin-left:0;margin-top:.9pt;width:231.6pt;height:57pt;z-index:4;visibility:visible;mso-wrap-style:none;mso-position-horizontal:center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" filled="f" stroked="f" strokeweight=".5pt">
            <v:textbox>
              <w:txbxContent>
                <w:p w14:paraId="72C22C77" w14:textId="77777777" w:rsidR="006617AC" w:rsidRPr="00AB382A" w:rsidRDefault="006617AC" w:rsidP="006617AC">
                  <w:pPr>
                    <w:rPr>
                      <w:rFonts w:ascii="TH Sarabun New" w:hAnsi="TH Sarabun New" w:cs="TH Sarabun New"/>
                      <w:b w:val="0"/>
                      <w:bCs/>
                      <w:color w:val="C00000"/>
                      <w:sz w:val="40"/>
                      <w:szCs w:val="32"/>
                    </w:rPr>
                  </w:pPr>
                  <w:r w:rsidRPr="00AB382A">
                    <w:rPr>
                      <w:rFonts w:ascii="TH Sarabun New" w:hAnsi="TH Sarabun New" w:cs="TH Sarabun New" w:hint="cs"/>
                      <w:b w:val="0"/>
                      <w:bCs/>
                      <w:color w:val="C00000"/>
                      <w:sz w:val="72"/>
                      <w:szCs w:val="72"/>
                      <w:cs/>
                      <w:lang w:bidi="th-TH"/>
                    </w:rPr>
                    <w:t>สถานีตำรวจ</w:t>
                  </w:r>
                  <w:r w:rsidR="00AB382A" w:rsidRPr="00AB382A">
                    <w:rPr>
                      <w:rFonts w:ascii="TH Sarabun New" w:hAnsi="TH Sarabun New" w:cs="TH Sarabun New" w:hint="cs"/>
                      <w:b w:val="0"/>
                      <w:bCs/>
                      <w:color w:val="C00000"/>
                      <w:sz w:val="72"/>
                      <w:szCs w:val="72"/>
                      <w:cs/>
                      <w:lang w:bidi="th-TH"/>
                    </w:rPr>
                    <w:t>ภูธรจัตุรัส</w:t>
                  </w:r>
                </w:p>
              </w:txbxContent>
            </v:textbox>
            <w10:wrap anchorx="margin"/>
          </v:shape>
        </w:pict>
      </w:r>
    </w:p>
    <w:p w14:paraId="1AA60D78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6F5F80DE" w14:textId="77777777" w:rsidR="006617AC" w:rsidRPr="002A737A" w:rsidRDefault="00000000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 w:val="0"/>
          <w:noProof/>
          <w:color w:val="auto"/>
        </w:rPr>
        <w:pict w14:anchorId="6052E791">
          <v:shape id="Graphic 2" o:spid="_x0000_s2062" type="#_x0000_t75" alt="colored transparent rectangle" style="position:absolute;left:0;text-align:left;margin-left:237.8pt;margin-top:13.8pt;width:179.05pt;height:245.85pt;z-index:-2;visibility:visible">
            <v:imagedata r:id="rId9" o:title="colored transparent rectangle"/>
          </v:shape>
        </w:pict>
      </w:r>
      <w:r>
        <w:rPr>
          <w:rFonts w:ascii="TH SarabunIT๙" w:hAnsi="TH SarabunIT๙" w:cs="TH SarabunIT๙"/>
          <w:b w:val="0"/>
          <w:noProof/>
          <w:color w:val="auto"/>
        </w:rPr>
        <w:pict w14:anchorId="678A7D57">
          <v:shape id="Graphic 1" o:spid="_x0000_s2061" type="#_x0000_t75" alt="colored rectangle" style="position:absolute;left:0;text-align:left;margin-left:-84.4pt;margin-top:26.95pt;width:461.4pt;height:196.05pt;z-index:-3;visibility:visible">
            <v:imagedata r:id="rId10" o:title="colored rectangle"/>
          </v:shape>
        </w:pict>
      </w:r>
      <w:r>
        <w:rPr>
          <w:rFonts w:ascii="TH SarabunIT๙" w:hAnsi="TH SarabunIT๙" w:cs="TH SarabunIT๙"/>
          <w:b w:val="0"/>
          <w:noProof/>
          <w:color w:val="auto"/>
        </w:rPr>
        <w:pict w14:anchorId="46F76060">
          <v:shape id="Graphic 4" o:spid="_x0000_s2060" type="#_x0000_t75" alt="colored transparent rectangle" style="position:absolute;left:0;text-align:left;margin-left:-16.25pt;margin-top:138.05pt;width:183.5pt;height:260.7pt;z-index:-1;visibility:visible">
            <v:imagedata r:id="rId11" o:title="colored transparent rectangle"/>
          </v:shape>
        </w:pict>
      </w:r>
    </w:p>
    <w:p w14:paraId="3DDFC168" w14:textId="77777777" w:rsidR="00F92E87" w:rsidRPr="002A737A" w:rsidRDefault="00000000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Cs/>
          <w:noProof/>
          <w:color w:val="auto"/>
          <w:sz w:val="32"/>
          <w:szCs w:val="32"/>
        </w:rPr>
        <w:pict w14:anchorId="1B3920B0">
          <v:shape id="Text Box 18" o:spid="_x0000_s2052" type="#_x0000_t202" style="position:absolute;left:0;text-align:left;margin-left:-44.1pt;margin-top:7.7pt;width:364.8pt;height:67.05pt;z-index:2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" filled="f" stroked="f" strokeweight=".5pt">
            <v:textbox>
              <w:txbxContent>
                <w:p w14:paraId="523B5CEF" w14:textId="66E6D61B" w:rsidR="006617AC" w:rsidRPr="00C97440" w:rsidRDefault="00E94F8A">
                  <w:pPr>
                    <w:rPr>
                      <w:rFonts w:ascii="TH Sarabun New" w:hAnsi="TH Sarabun New" w:cs="TH Sarabun New"/>
                      <w:b w:val="0"/>
                      <w:bCs/>
                      <w:color w:val="C00000"/>
                      <w:sz w:val="44"/>
                      <w:szCs w:val="36"/>
                      <w:rtl/>
                      <w:cs/>
                    </w:rPr>
                  </w:pPr>
                  <w:r>
                    <w:rPr>
                      <w:rFonts w:ascii="TH Sarabun New" w:hAnsi="TH Sarabun New" w:cs="TH Sarabun New" w:hint="cs"/>
                      <w:b w:val="0"/>
                      <w:bCs/>
                      <w:color w:val="C00000"/>
                      <w:sz w:val="96"/>
                      <w:szCs w:val="96"/>
                      <w:cs/>
                      <w:lang w:bidi="th-TH"/>
                    </w:rPr>
                    <w:t>รายงานผล</w:t>
                  </w:r>
                  <w:r w:rsidR="00CD6F94" w:rsidRPr="00C97440">
                    <w:rPr>
                      <w:rFonts w:ascii="TH Sarabun New" w:hAnsi="TH Sarabun New" w:cs="TH Sarabun New" w:hint="cs"/>
                      <w:b w:val="0"/>
                      <w:bCs/>
                      <w:color w:val="C00000"/>
                      <w:sz w:val="96"/>
                      <w:szCs w:val="96"/>
                      <w:cs/>
                      <w:lang w:bidi="th-TH"/>
                    </w:rPr>
                    <w:t>การใช้จ่ายงบประมาณ</w:t>
                  </w:r>
                </w:p>
              </w:txbxContent>
            </v:textbox>
          </v:shape>
        </w:pict>
      </w:r>
    </w:p>
    <w:p w14:paraId="4C0B76E4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6EDCE6EF" w14:textId="77777777" w:rsidR="006617AC" w:rsidRPr="002A737A" w:rsidRDefault="00000000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Cs/>
          <w:noProof/>
          <w:color w:val="auto"/>
          <w:sz w:val="32"/>
          <w:szCs w:val="32"/>
        </w:rPr>
        <w:pict w14:anchorId="79A7C34B">
          <v:shape id="Text Box 23" o:spid="_x0000_s2051" type="#_x0000_t202" style="position:absolute;left:0;text-align:left;margin-left:12.65pt;margin-top:23.55pt;width:376.4pt;height:67pt;z-index:3;visibility:visible;mso-wrap-style:none;mso-position-horizont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" filled="f" stroked="f" strokeweight=".5pt">
            <v:textbox>
              <w:txbxContent>
                <w:p w14:paraId="3B0D7B26" w14:textId="77777777" w:rsidR="006617AC" w:rsidRPr="00C97440" w:rsidRDefault="00CD6F94" w:rsidP="006617AC">
                  <w:pPr>
                    <w:rPr>
                      <w:rFonts w:ascii="TH Sarabun New" w:hAnsi="TH Sarabun New" w:cs="TH Sarabun New"/>
                      <w:b w:val="0"/>
                      <w:bCs/>
                      <w:color w:val="C00000"/>
                      <w:sz w:val="44"/>
                      <w:szCs w:val="36"/>
                      <w:rtl/>
                      <w:cs/>
                    </w:rPr>
                  </w:pPr>
                  <w:r w:rsidRPr="00C97440">
                    <w:rPr>
                      <w:rFonts w:ascii="TH Sarabun New" w:hAnsi="TH Sarabun New" w:cs="TH Sarabun New" w:hint="cs"/>
                      <w:b w:val="0"/>
                      <w:bCs/>
                      <w:color w:val="C00000"/>
                      <w:sz w:val="96"/>
                      <w:szCs w:val="96"/>
                      <w:cs/>
                      <w:lang w:bidi="th-TH"/>
                    </w:rPr>
                    <w:t>ประจำปี</w:t>
                  </w:r>
                  <w:r w:rsidR="00B41487" w:rsidRPr="00C97440">
                    <w:rPr>
                      <w:rFonts w:ascii="TH Sarabun New" w:hAnsi="TH Sarabun New" w:cs="TH Sarabun New" w:hint="cs"/>
                      <w:b w:val="0"/>
                      <w:bCs/>
                      <w:color w:val="C00000"/>
                      <w:sz w:val="96"/>
                      <w:szCs w:val="96"/>
                      <w:cs/>
                      <w:lang w:bidi="th-TH"/>
                    </w:rPr>
                    <w:t>งบประมาณ ๒๕๖</w:t>
                  </w:r>
                  <w:r w:rsidR="008E6308">
                    <w:rPr>
                      <w:rFonts w:ascii="TH Sarabun New" w:hAnsi="TH Sarabun New" w:cs="TH Sarabun New" w:hint="cs"/>
                      <w:b w:val="0"/>
                      <w:bCs/>
                      <w:color w:val="C00000"/>
                      <w:sz w:val="96"/>
                      <w:szCs w:val="96"/>
                      <w:cs/>
                      <w:lang w:bidi="th-TH"/>
                    </w:rPr>
                    <w:t>๙</w:t>
                  </w:r>
                </w:p>
              </w:txbxContent>
            </v:textbox>
            <w10:wrap anchorx="page"/>
          </v:shape>
        </w:pict>
      </w:r>
    </w:p>
    <w:p w14:paraId="2B94646C" w14:textId="77777777" w:rsidR="006617AC" w:rsidRPr="002A737A" w:rsidRDefault="00000000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 w:val="0"/>
          <w:noProof/>
          <w:color w:val="auto"/>
        </w:rPr>
        <w:pict w14:anchorId="33FC1FC3">
          <v:shape id="Picture 29" o:spid="_x0000_s2059" type="#_x0000_t75" style="position:absolute;left:0;text-align:left;margin-left:397.5pt;margin-top:12.05pt;width:92.55pt;height:54.8pt;z-index:5;visibility:visible;mso-position-horizontal-relative:margin">
            <v:imagedata r:id="rId12" o:title="" cropright="30082f"/>
            <w10:wrap anchorx="margin"/>
          </v:shape>
        </w:pict>
      </w:r>
    </w:p>
    <w:p w14:paraId="76DD57FA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2484FC5F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1CD28761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53A056EC" w14:textId="77777777" w:rsidR="006617AC" w:rsidRPr="002A737A" w:rsidRDefault="00000000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Cs/>
          <w:noProof/>
          <w:color w:val="auto"/>
          <w:sz w:val="32"/>
          <w:szCs w:val="32"/>
          <w:lang w:bidi="th-TH"/>
        </w:rPr>
        <w:pict w14:anchorId="6A5B5E12">
          <v:rect id="_x0000_s2082" style="position:absolute;left:0;text-align:left;margin-left:-7.8pt;margin-top:2.35pt;width:512.15pt;height:269pt;z-index:11">
            <v:fill r:id="rId13" o:title="476743_0" recolor="t" rotate="t" type="frame"/>
          </v:rect>
        </w:pict>
      </w:r>
    </w:p>
    <w:p w14:paraId="49338EE6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59FDEE5C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7DAE3355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1EF44402" w14:textId="77777777" w:rsidR="006617AC" w:rsidRPr="002A737A" w:rsidRDefault="006617AC" w:rsidP="00ED1ADD">
      <w:pPr>
        <w:jc w:val="center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1BE1CB95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404BD837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38B27B97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323C1FE1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479FD447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599F83F4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57961183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332AC1AE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0A550A0E" w14:textId="77777777" w:rsidR="006617AC" w:rsidRPr="002A737A" w:rsidRDefault="00000000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noProof/>
          <w:color w:val="auto"/>
        </w:rPr>
        <w:pict w14:anchorId="4E34B766">
          <v:shape id="Text Box 13" o:spid="_x0000_s2050" type="#_x0000_t202" style="position:absolute;left:0;text-align:left;margin-left:-23.95pt;margin-top:12.45pt;width:284.25pt;height:37.4pt;z-index: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" filled="f" stroked="f" strokeweight=".5pt">
            <v:textbox>
              <w:txbxContent>
                <w:p w14:paraId="46369124" w14:textId="77777777" w:rsidR="00B0688D" w:rsidRPr="00C97440" w:rsidRDefault="00F472ED" w:rsidP="007057F4">
                  <w:pPr>
                    <w:rPr>
                      <w:rFonts w:ascii="TH Sarabun New" w:hAnsi="TH Sarabun New" w:cs="TH Sarabun New"/>
                      <w:b w:val="0"/>
                      <w:bCs/>
                      <w:color w:val="C00000"/>
                      <w:sz w:val="48"/>
                      <w:szCs w:val="48"/>
                      <w:cs/>
                      <w:lang w:bidi="th-TH"/>
                    </w:rPr>
                  </w:pPr>
                  <w:r w:rsidRPr="00C97440">
                    <w:rPr>
                      <w:rFonts w:ascii="TH Sarabun New" w:hAnsi="TH Sarabun New" w:cs="TH Sarabun New"/>
                      <w:b w:val="0"/>
                      <w:bCs/>
                      <w:color w:val="C00000"/>
                      <w:sz w:val="48"/>
                      <w:szCs w:val="48"/>
                      <w:cs/>
                      <w:lang w:bidi="th-TH"/>
                    </w:rPr>
                    <w:t xml:space="preserve">ประจำปีงบประมาณ </w:t>
                  </w:r>
                </w:p>
              </w:txbxContent>
            </v:textbox>
          </v:shape>
        </w:pict>
      </w:r>
    </w:p>
    <w:p w14:paraId="7B6F6664" w14:textId="77777777" w:rsidR="001B135A" w:rsidRPr="002A737A" w:rsidRDefault="001B135A" w:rsidP="00A22A22">
      <w:pPr>
        <w:spacing w:after="200"/>
        <w:rPr>
          <w:rFonts w:ascii="TH SarabunIT๙" w:hAnsi="TH SarabunIT๙" w:cs="TH SarabunIT๙"/>
          <w:b w:val="0"/>
          <w:bCs/>
          <w:color w:val="auto"/>
          <w:sz w:val="32"/>
          <w:szCs w:val="32"/>
          <w:lang w:bidi="th-TH"/>
        </w:rPr>
        <w:sectPr w:rsidR="001B135A" w:rsidRPr="002A737A" w:rsidSect="006B58C8">
          <w:pgSz w:w="11906" w:h="16838" w:code="9"/>
          <w:pgMar w:top="851" w:right="1134" w:bottom="567" w:left="1134" w:header="709" w:footer="709" w:gutter="0"/>
          <w:pgNumType w:start="0"/>
          <w:cols w:space="708"/>
          <w:titlePg/>
          <w:docGrid w:linePitch="360"/>
        </w:sectPr>
      </w:pPr>
    </w:p>
    <w:p w14:paraId="6AAAA865" w14:textId="77777777" w:rsidR="00C52D66" w:rsidRPr="002A737A" w:rsidRDefault="00000000" w:rsidP="00C52D66">
      <w:pPr>
        <w:spacing w:line="240" w:lineRule="auto"/>
        <w:jc w:val="center"/>
        <w:rPr>
          <w:rFonts w:ascii="TH SarabunIT๙" w:eastAsia="Sarabun" w:hAnsi="TH SarabunIT๙" w:cs="TH SarabunIT๙"/>
          <w:b w:val="0"/>
          <w:color w:val="auto"/>
          <w:sz w:val="56"/>
          <w:szCs w:val="56"/>
        </w:rPr>
      </w:pPr>
      <w:bookmarkStart w:id="0" w:name="_Hlk136457450"/>
      <w:bookmarkEnd w:id="0"/>
      <w:r>
        <w:rPr>
          <w:rFonts w:ascii="TH SarabunIT๙" w:eastAsia="Sarabun" w:hAnsi="TH SarabunIT๙" w:cs="TH SarabunIT๙"/>
          <w:b w:val="0"/>
          <w:noProof/>
          <w:color w:val="auto"/>
          <w:sz w:val="32"/>
          <w:szCs w:val="32"/>
        </w:rPr>
        <w:lastRenderedPageBreak/>
        <w:pict w14:anchorId="7CB2EEB4">
          <v:shape id="image2.png" o:spid="_x0000_s2074" type="#_x0000_t75" style="position:absolute;left:0;text-align:left;margin-left:0;margin-top:-7.25pt;width:51.25pt;height:45.5pt;z-index:7;visibility:visible;mso-position-horizontal-relative:margin">
            <v:imagedata r:id="rId14" o:title=""/>
            <w10:wrap anchorx="margin"/>
          </v:shape>
        </w:pict>
      </w:r>
      <w:r w:rsidR="00C52D66" w:rsidRPr="002A737A">
        <w:rPr>
          <w:rFonts w:ascii="TH SarabunIT๙" w:eastAsia="Sarabun" w:hAnsi="TH SarabunIT๙" w:cs="TH SarabunIT๙"/>
          <w:b w:val="0"/>
          <w:bCs/>
          <w:color w:val="auto"/>
          <w:sz w:val="56"/>
          <w:szCs w:val="56"/>
          <w:cs/>
        </w:rPr>
        <w:t>บันทึกข้อความ</w:t>
      </w:r>
    </w:p>
    <w:p w14:paraId="300B2B0B" w14:textId="77777777" w:rsidR="00C52D66" w:rsidRPr="002A737A" w:rsidRDefault="00C52D66" w:rsidP="00C52D66">
      <w:pPr>
        <w:spacing w:before="120" w:line="240" w:lineRule="auto"/>
        <w:rPr>
          <w:rFonts w:ascii="TH SarabunIT๙" w:hAnsi="TH SarabunIT๙" w:cs="TH SarabunIT๙"/>
          <w:color w:val="auto"/>
          <w:sz w:val="32"/>
          <w:szCs w:val="32"/>
        </w:rPr>
      </w:pP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ส่วนราชการ      สภ.จัตุรัส          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ab/>
        <w:t xml:space="preserve"> โทร. ๐ ๔๔๘๕ ๑๕๐๐  </w:t>
      </w:r>
    </w:p>
    <w:p w14:paraId="377F249B" w14:textId="77777777" w:rsidR="00C52D66" w:rsidRPr="002A737A" w:rsidRDefault="00C52D66" w:rsidP="00C52D66">
      <w:pPr>
        <w:spacing w:before="120" w:line="240" w:lineRule="auto"/>
        <w:rPr>
          <w:rFonts w:ascii="TH SarabunIT๙" w:hAnsi="TH SarabunIT๙" w:cs="TH SarabunIT๙"/>
          <w:color w:val="auto"/>
          <w:sz w:val="32"/>
          <w:szCs w:val="32"/>
          <w:lang w:bidi="th-TH"/>
        </w:rPr>
      </w:pP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>ที่  ๐๐๑๘(ชย)๙๑/</w:t>
      </w:r>
      <w:r w:rsidR="00C728FE" w:rsidRPr="002A737A">
        <w:rPr>
          <w:rFonts w:ascii="TH SarabunIT๙" w:hAnsi="TH SarabunIT๙" w:cs="TH SarabunIT๙"/>
          <w:color w:val="auto"/>
          <w:sz w:val="32"/>
          <w:szCs w:val="32"/>
          <w:cs/>
          <w:lang w:bidi="th-TH"/>
        </w:rPr>
        <w:t xml:space="preserve"> พิเศษ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                           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ab/>
        <w:t xml:space="preserve"> วันที่    </w:t>
      </w:r>
      <w:r w:rsidR="002A737A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3</w:t>
      </w:r>
      <w:r w:rsidR="00A17608" w:rsidRPr="002A737A">
        <w:rPr>
          <w:rFonts w:ascii="TH SarabunIT๙" w:hAnsi="TH SarabunIT๙" w:cs="TH SarabunIT๙"/>
          <w:color w:val="auto"/>
          <w:sz w:val="32"/>
          <w:szCs w:val="32"/>
          <w:cs/>
          <w:lang w:bidi="th-TH"/>
        </w:rPr>
        <w:t xml:space="preserve">   </w:t>
      </w:r>
      <w:r w:rsidR="00AA11DE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เมษายน   256</w:t>
      </w:r>
      <w:r w:rsidR="000E5A45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9</w:t>
      </w:r>
    </w:p>
    <w:p w14:paraId="23AC1F75" w14:textId="77777777" w:rsidR="00C52D66" w:rsidRPr="002A737A" w:rsidRDefault="00C52D66" w:rsidP="00C52D66">
      <w:pPr>
        <w:spacing w:before="120" w:line="240" w:lineRule="auto"/>
        <w:rPr>
          <w:rFonts w:ascii="TH SarabunIT๙" w:hAnsi="TH SarabunIT๙" w:cs="TH SarabunIT๙"/>
          <w:color w:val="auto"/>
          <w:sz w:val="32"/>
          <w:szCs w:val="32"/>
        </w:rPr>
      </w:pP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>เรื่อง  รายงานผลการใช้จ่ายงบประมาณรอบ 6 เดือนแรก ของปีงบประมาณ 256</w:t>
      </w:r>
      <w:r w:rsidR="000E5A45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9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   </w:t>
      </w:r>
    </w:p>
    <w:p w14:paraId="1D3F9A7B" w14:textId="77777777" w:rsidR="00C52D66" w:rsidRPr="002A737A" w:rsidRDefault="00C52D66" w:rsidP="00C52D66">
      <w:pPr>
        <w:spacing w:before="120"/>
        <w:rPr>
          <w:rFonts w:ascii="TH SarabunIT๙" w:hAnsi="TH SarabunIT๙" w:cs="TH SarabunIT๙"/>
          <w:color w:val="auto"/>
          <w:sz w:val="32"/>
          <w:szCs w:val="32"/>
        </w:rPr>
      </w:pP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>เรียน  ผกก.สภ.จัตุรัส</w:t>
      </w:r>
    </w:p>
    <w:p w14:paraId="2C162565" w14:textId="77777777" w:rsidR="00C52D66" w:rsidRPr="002A737A" w:rsidRDefault="00C52D66" w:rsidP="00C52D66">
      <w:pPr>
        <w:spacing w:before="120"/>
        <w:ind w:firstLine="1418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>ตามที่ ตร.ได้ดำเนินงานตามโครงการประเมินคุณธรรมและความโปร่งใสในการดำเนินงานของหน่วยงานภาครัฐ (</w:t>
      </w:r>
      <w:r w:rsidRPr="002A737A">
        <w:rPr>
          <w:rFonts w:ascii="TH SarabunIT๙" w:hAnsi="TH SarabunIT๙" w:cs="TH SarabunIT๙"/>
          <w:color w:val="auto"/>
          <w:sz w:val="32"/>
          <w:szCs w:val="32"/>
        </w:rPr>
        <w:t xml:space="preserve">Integrity and Transparency Assessment: ITA) 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>เพื่อให้บรรลุตามแผนปฏิบัติการต่อต้านการทุจริตและประพฤติมิชอบ ตามที่สำนักงาน ป.ป.ช. กำหนดไว้ใน ระยะที่ 2 (พ.ศ.2566-2570)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br/>
        <w:t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โดยกำหนดให้หน่วยงานรายงานผลการใช้จ่ายงบประมาณประจำปี รอบ 6 เดือนแรก หรือไตรมาสที่ 2 ของปีงบประมาณ 256</w:t>
      </w:r>
      <w:r w:rsidR="000E5A45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9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(1 ต.ค.6</w:t>
      </w:r>
      <w:r w:rsidR="000E5A45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8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– 31 มี.ค.6</w:t>
      </w:r>
      <w:r w:rsidR="000E5A45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9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>) ความละเอียดแจ้งแล้ว นั้น</w:t>
      </w:r>
    </w:p>
    <w:p w14:paraId="68A55CD2" w14:textId="77777777" w:rsidR="00C52D66" w:rsidRPr="002A737A" w:rsidRDefault="00C52D66" w:rsidP="00C52D66">
      <w:pPr>
        <w:spacing w:before="120"/>
        <w:ind w:firstLine="1418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>ฝ่ายอำนวยการ สภ.จัตุรัส ได้จัดทำข้อมูลผลการใช้จ่ายงบประมาณประจำปี  รอบ 6 เดือนแรก หรือไตรมาสที่ 2 ของปีงบประมาณ พ.ศ.256</w:t>
      </w:r>
      <w:r w:rsidR="000E5A45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9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(1 ต.ค.6</w:t>
      </w:r>
      <w:r w:rsidR="000E5A45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8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– 31 มี.ค.6</w:t>
      </w:r>
      <w:r w:rsidR="000E5A45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9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>) ตามโครงการประเมินคุณธรรมและความโปร่งใสในการดำเนินงานของหน่วยงานภาครัฐ (</w:t>
      </w:r>
      <w:r w:rsidRPr="002A737A">
        <w:rPr>
          <w:rFonts w:ascii="TH SarabunIT๙" w:hAnsi="TH SarabunIT๙" w:cs="TH SarabunIT๙"/>
          <w:color w:val="auto"/>
          <w:sz w:val="32"/>
          <w:szCs w:val="32"/>
        </w:rPr>
        <w:t xml:space="preserve">Integrity and Transparency Assessment: ITA) 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>เรียบร้อยแล้ว รายละเอียดตามเอกสารที่แนบมา</w:t>
      </w:r>
    </w:p>
    <w:p w14:paraId="2AE6C8EB" w14:textId="77777777" w:rsidR="00C52D66" w:rsidRPr="002A737A" w:rsidRDefault="00000000" w:rsidP="00C52D66">
      <w:pPr>
        <w:spacing w:before="120"/>
        <w:ind w:firstLine="1418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b w:val="0"/>
          <w:noProof/>
          <w:color w:val="auto"/>
          <w:sz w:val="32"/>
          <w:szCs w:val="32"/>
        </w:rPr>
        <w:pict w14:anchorId="777C7D14">
          <v:shape id="รูปภาพ 2" o:spid="_x0000_s2083" type="#_x0000_t75" alt="รูปภาพประกอบด้วย ศิลปะเด็ก, สัตว์ที่ไม่มีกระดูกสันหลัง, หนอน&#10;&#10;เนื้อหาที่สร้างโดย AI อาจไม่ถูกต้อง" style="position:absolute;left:0;text-align:left;margin-left:216.5pt;margin-top:19.55pt;width:108pt;height:52.5pt;z-index:12;visibility:visible">
            <v:imagedata r:id="rId15" o:title="รูปภาพประกอบด้วย ศิลปะเด็ก, สัตว์ที่ไม่มีกระดูกสันหลัง, หนอน&#10;&#10;เนื้อหาที่สร้างโดย AI อาจไม่ถูกต้อง"/>
          </v:shape>
        </w:pict>
      </w:r>
      <w:r w:rsidR="00C52D66" w:rsidRPr="002A737A">
        <w:rPr>
          <w:rFonts w:ascii="TH SarabunIT๙" w:hAnsi="TH SarabunIT๙" w:cs="TH SarabunIT๙"/>
          <w:color w:val="auto"/>
          <w:sz w:val="32"/>
          <w:szCs w:val="32"/>
          <w:cs/>
        </w:rPr>
        <w:t>จึงเรียนมาเพื่อพิจารณา</w:t>
      </w:r>
    </w:p>
    <w:p w14:paraId="72B6B709" w14:textId="77777777" w:rsidR="00C52D66" w:rsidRPr="002A737A" w:rsidRDefault="00C52D66" w:rsidP="00C52D66">
      <w:pPr>
        <w:spacing w:before="120"/>
        <w:ind w:firstLine="1418"/>
        <w:rPr>
          <w:rFonts w:ascii="TH SarabunIT๙" w:hAnsi="TH SarabunIT๙" w:cs="TH SarabunIT๙"/>
          <w:color w:val="auto"/>
          <w:sz w:val="32"/>
          <w:szCs w:val="32"/>
        </w:rPr>
      </w:pPr>
    </w:p>
    <w:p w14:paraId="6698C20A" w14:textId="77777777" w:rsidR="00C52D66" w:rsidRPr="002A737A" w:rsidRDefault="00000000" w:rsidP="00C52D66">
      <w:pPr>
        <w:spacing w:line="240" w:lineRule="auto"/>
        <w:ind w:left="3686"/>
        <w:jc w:val="thaiDistribute"/>
        <w:rPr>
          <w:rFonts w:ascii="TH SarabunIT๙" w:hAnsi="TH SarabunIT๙" w:cs="TH SarabunIT๙"/>
          <w:noProof/>
          <w:color w:val="auto"/>
        </w:rPr>
      </w:pPr>
      <w:r>
        <w:rPr>
          <w:rFonts w:ascii="TH SarabunIT๙" w:hAnsi="TH SarabunIT๙" w:cs="TH SarabunIT๙"/>
          <w:noProof/>
          <w:color w:val="auto"/>
        </w:rPr>
        <w:pict w14:anchorId="7DD754AF">
          <v:shape id="Picture 1702284155" o:spid="_x0000_s2075" type="#_x0000_t75" style="position:absolute;left:0;text-align:left;margin-left:355.25pt;margin-top:551.3pt;width:86.05pt;height:58.55pt;z-index:8;visibility:visible">
            <v:imagedata r:id="rId16" o:title=""/>
          </v:shape>
        </w:pict>
      </w:r>
      <w:r w:rsidR="00C52D66" w:rsidRPr="002A737A">
        <w:rPr>
          <w:rFonts w:ascii="TH SarabunIT๙" w:hAnsi="TH SarabunIT๙" w:cs="TH SarabunIT๙"/>
          <w:color w:val="auto"/>
          <w:sz w:val="32"/>
          <w:szCs w:val="32"/>
          <w:cs/>
        </w:rPr>
        <w:t>พ.ต.ท.</w:t>
      </w:r>
      <w:r w:rsidR="006B03B7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 xml:space="preserve"> </w:t>
      </w:r>
    </w:p>
    <w:p w14:paraId="0D58D785" w14:textId="77777777" w:rsidR="00C52D66" w:rsidRPr="002A737A" w:rsidRDefault="00C52D66" w:rsidP="00C52D66">
      <w:pPr>
        <w:tabs>
          <w:tab w:val="center" w:pos="5103"/>
        </w:tabs>
        <w:spacing w:line="240" w:lineRule="auto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0E5A45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 xml:space="preserve">   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 xml:space="preserve">( </w:t>
      </w:r>
      <w:r w:rsidR="007745B4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อ</w:t>
      </w:r>
      <w:r w:rsidR="000E5A45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รรถพร พุ่มห้วยรอบ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)</w:t>
      </w:r>
    </w:p>
    <w:p w14:paraId="2450D3A6" w14:textId="77777777" w:rsidR="00C52D66" w:rsidRPr="002A737A" w:rsidRDefault="00C52D66" w:rsidP="00C52D66">
      <w:pPr>
        <w:tabs>
          <w:tab w:val="center" w:pos="5103"/>
        </w:tabs>
        <w:spacing w:line="240" w:lineRule="auto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0E5A45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 xml:space="preserve"> 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>รอง ผกก.ป.สภ.จัตุรัส</w:t>
      </w:r>
    </w:p>
    <w:p w14:paraId="4BD441F9" w14:textId="77777777" w:rsidR="00C52D66" w:rsidRPr="002A737A" w:rsidRDefault="00C52D66" w:rsidP="00C52D66">
      <w:pPr>
        <w:tabs>
          <w:tab w:val="center" w:pos="5103"/>
        </w:tabs>
        <w:spacing w:line="240" w:lineRule="auto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14:paraId="28F3CFEA" w14:textId="77777777" w:rsidR="00C52D66" w:rsidRPr="002A737A" w:rsidRDefault="00D620DE" w:rsidP="00C52D66">
      <w:pPr>
        <w:pStyle w:val="af5"/>
        <w:numPr>
          <w:ilvl w:val="0"/>
          <w:numId w:val="36"/>
        </w:num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2A737A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C52D66" w:rsidRPr="002A737A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2C7C1169" w14:textId="77777777" w:rsidR="00C52D66" w:rsidRPr="002A737A" w:rsidRDefault="00C52D66" w:rsidP="00C52D66">
      <w:pPr>
        <w:tabs>
          <w:tab w:val="left" w:pos="3119"/>
        </w:tabs>
        <w:rPr>
          <w:rFonts w:ascii="TH SarabunIT๙" w:hAnsi="TH SarabunIT๙" w:cs="TH SarabunIT๙"/>
          <w:color w:val="auto"/>
          <w:sz w:val="32"/>
          <w:szCs w:val="32"/>
        </w:rPr>
      </w:pP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                                                  </w:t>
      </w:r>
      <w:r w:rsidR="007745B4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 xml:space="preserve">   พ.ต.อ.</w:t>
      </w:r>
      <w:r w:rsidR="006B03B7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 xml:space="preserve">  </w:t>
      </w:r>
      <w:r w:rsidR="00000000">
        <w:rPr>
          <w:rFonts w:ascii="TH SarabunIT๙" w:eastAsia="Sarabun" w:hAnsi="TH SarabunIT๙" w:cs="TH SarabunIT๙"/>
          <w:noProof/>
          <w:color w:val="auto"/>
          <w:sz w:val="32"/>
          <w:szCs w:val="32"/>
          <w:lang w:bidi="th-TH"/>
        </w:rPr>
        <w:pict w14:anchorId="5833791F">
          <v:shape id="Picture 1" o:spid="_x0000_i1026" type="#_x0000_t75" style="width:152.25pt;height:51.75pt;visibility:visible">
            <v:imagedata r:id="rId17" o:title="" croptop="20799f" cropbottom="24583f" cropleft="2767f" cropright="3186f"/>
          </v:shape>
        </w:pict>
      </w:r>
    </w:p>
    <w:p w14:paraId="2EB4B4F9" w14:textId="77777777" w:rsidR="00C52D66" w:rsidRPr="002A737A" w:rsidRDefault="00C52D66" w:rsidP="00C52D66">
      <w:pPr>
        <w:tabs>
          <w:tab w:val="center" w:pos="5670"/>
        </w:tabs>
        <w:spacing w:line="240" w:lineRule="auto"/>
        <w:rPr>
          <w:rFonts w:ascii="TH SarabunIT๙" w:hAnsi="TH SarabunIT๙" w:cs="TH SarabunIT๙"/>
          <w:color w:val="auto"/>
          <w:sz w:val="32"/>
          <w:szCs w:val="32"/>
        </w:rPr>
      </w:pP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ab/>
        <w:t>(</w:t>
      </w:r>
      <w:r w:rsidR="002A737A" w:rsidRPr="002A737A">
        <w:rPr>
          <w:rFonts w:ascii="TH SarabunIT๙" w:eastAsia="Sarabun" w:hAnsi="TH SarabunIT๙" w:cs="TH SarabunIT๙" w:hint="cs"/>
          <w:color w:val="auto"/>
          <w:sz w:val="32"/>
          <w:szCs w:val="32"/>
          <w:cs/>
          <w:lang w:bidi="th-TH"/>
        </w:rPr>
        <w:t>เสกสรร  บุญยรัชนิกร</w:t>
      </w:r>
      <w:r w:rsidR="002A737A" w:rsidRPr="002A737A">
        <w:rPr>
          <w:rFonts w:ascii="TH SarabunIT๙" w:eastAsia="Sarabun" w:hAnsi="TH SarabunIT๙" w:cs="TH SarabunIT๙" w:hint="cs"/>
          <w:color w:val="auto"/>
          <w:sz w:val="32"/>
          <w:szCs w:val="32"/>
          <w:cs/>
        </w:rPr>
        <w:t xml:space="preserve"> 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>)</w:t>
      </w:r>
    </w:p>
    <w:p w14:paraId="658F8767" w14:textId="77777777" w:rsidR="00C52D66" w:rsidRPr="002A737A" w:rsidRDefault="00C52D66" w:rsidP="00C52D66">
      <w:pPr>
        <w:spacing w:before="120" w:line="240" w:lineRule="auto"/>
        <w:rPr>
          <w:rFonts w:ascii="TH SarabunIT๙" w:eastAsia="Sarabun" w:hAnsi="TH SarabunIT๙" w:cs="TH SarabunIT๙"/>
          <w:b w:val="0"/>
          <w:bCs/>
          <w:color w:val="auto"/>
          <w:sz w:val="36"/>
          <w:szCs w:val="36"/>
        </w:rPr>
      </w:pP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ab/>
        <w:t xml:space="preserve">                                                      </w:t>
      </w:r>
      <w:r w:rsidR="007745B4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 xml:space="preserve">       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  </w:t>
      </w:r>
      <w:r w:rsidR="007745B4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ผกก.สภ.จัตุรัส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br/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ab/>
        <w:t xml:space="preserve">                               </w:t>
      </w:r>
      <w:r w:rsidR="007745B4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 xml:space="preserve"> 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                                </w:t>
      </w:r>
      <w:r w:rsidR="002A737A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6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 w:rsidR="00AA11DE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เม</w:t>
      </w:r>
      <w:r w:rsidR="00E2443F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.</w:t>
      </w:r>
      <w:r w:rsidR="00AA11DE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ย.</w:t>
      </w:r>
      <w:r w:rsidR="00A17608" w:rsidRPr="002A737A">
        <w:rPr>
          <w:rFonts w:ascii="TH SarabunIT๙" w:hAnsi="TH SarabunIT๙" w:cs="TH SarabunIT๙"/>
          <w:color w:val="auto"/>
          <w:sz w:val="32"/>
          <w:szCs w:val="32"/>
          <w:cs/>
          <w:lang w:bidi="th-TH"/>
        </w:rPr>
        <w:t xml:space="preserve"> </w:t>
      </w:r>
      <w:r w:rsidRPr="002A737A">
        <w:rPr>
          <w:rFonts w:ascii="TH SarabunIT๙" w:hAnsi="TH SarabunIT๙" w:cs="TH SarabunIT๙"/>
          <w:color w:val="auto"/>
          <w:sz w:val="32"/>
          <w:szCs w:val="32"/>
          <w:cs/>
        </w:rPr>
        <w:t>๖</w:t>
      </w:r>
      <w:r w:rsidR="000E5A45" w:rsidRPr="002A737A">
        <w:rPr>
          <w:rFonts w:ascii="TH SarabunIT๙" w:hAnsi="TH SarabunIT๙" w:cs="TH SarabunIT๙" w:hint="cs"/>
          <w:color w:val="auto"/>
          <w:sz w:val="32"/>
          <w:szCs w:val="32"/>
          <w:cs/>
          <w:lang w:bidi="th-TH"/>
        </w:rPr>
        <w:t>9</w:t>
      </w:r>
    </w:p>
    <w:p w14:paraId="4E4A572E" w14:textId="77777777" w:rsidR="00C52D66" w:rsidRPr="002A737A" w:rsidRDefault="00C52D66" w:rsidP="00C52D66">
      <w:pPr>
        <w:jc w:val="center"/>
        <w:rPr>
          <w:rFonts w:ascii="TH SarabunIT๙" w:eastAsia="Sarabun" w:hAnsi="TH SarabunIT๙" w:cs="TH SarabunIT๙"/>
          <w:b w:val="0"/>
          <w:bCs/>
          <w:color w:val="auto"/>
          <w:sz w:val="36"/>
          <w:szCs w:val="36"/>
          <w:lang w:bidi="th-TH"/>
        </w:rPr>
      </w:pPr>
    </w:p>
    <w:p w14:paraId="14FF549C" w14:textId="77777777" w:rsidR="00C52D66" w:rsidRPr="002A737A" w:rsidRDefault="00C52D66" w:rsidP="00C52D66">
      <w:pPr>
        <w:jc w:val="center"/>
        <w:rPr>
          <w:rFonts w:ascii="TH SarabunIT๙" w:hAnsi="TH SarabunIT๙" w:cs="TH SarabunIT๙"/>
          <w:color w:val="auto"/>
          <w:sz w:val="36"/>
          <w:szCs w:val="36"/>
        </w:rPr>
        <w:sectPr w:rsidR="00C52D66" w:rsidRPr="002A737A" w:rsidSect="00D91A6D">
          <w:pgSz w:w="11906" w:h="16838"/>
          <w:pgMar w:top="1440" w:right="994" w:bottom="1440" w:left="1440" w:header="706" w:footer="706" w:gutter="0"/>
          <w:pgNumType w:start="1"/>
          <w:cols w:space="720"/>
        </w:sectPr>
      </w:pPr>
    </w:p>
    <w:p w14:paraId="225D906F" w14:textId="77777777" w:rsidR="00C52D66" w:rsidRPr="002A737A" w:rsidRDefault="00C52D66" w:rsidP="00C52D66">
      <w:pPr>
        <w:jc w:val="center"/>
        <w:rPr>
          <w:rFonts w:ascii="TH SarabunIT๙" w:eastAsia="Sarabun" w:hAnsi="TH SarabunIT๙" w:cs="TH SarabunIT๙"/>
          <w:b w:val="0"/>
          <w:bCs/>
          <w:color w:val="auto"/>
          <w:sz w:val="36"/>
          <w:szCs w:val="36"/>
        </w:rPr>
      </w:pPr>
      <w:r w:rsidRPr="002A737A">
        <w:rPr>
          <w:rFonts w:ascii="TH SarabunIT๙" w:eastAsia="Sarabun" w:hAnsi="TH SarabunIT๙" w:cs="TH SarabunIT๙"/>
          <w:b w:val="0"/>
          <w:bCs/>
          <w:color w:val="auto"/>
          <w:sz w:val="36"/>
          <w:szCs w:val="36"/>
          <w:cs/>
        </w:rPr>
        <w:lastRenderedPageBreak/>
        <w:t>รายงานผลการใช้จ่ายงบประมาณ สถานีตำรวจภูธรจัตุรัส</w:t>
      </w:r>
    </w:p>
    <w:p w14:paraId="7A7AA8CB" w14:textId="77777777" w:rsidR="00C52D66" w:rsidRPr="002A737A" w:rsidRDefault="00C52D66" w:rsidP="00C52D66">
      <w:pPr>
        <w:jc w:val="center"/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</w:rPr>
      </w:pPr>
      <w:r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</w:rPr>
        <w:t>ประจำปีงบประมาณ พ</w:t>
      </w:r>
      <w:r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</w:rPr>
        <w:t>.</w:t>
      </w:r>
      <w:r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</w:rPr>
        <w:t>ศ</w:t>
      </w:r>
      <w:r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</w:rPr>
        <w:t>.</w:t>
      </w:r>
      <w:r w:rsidRPr="00FF6ED9">
        <w:rPr>
          <w:rFonts w:ascii="TH SarabunIT๙" w:eastAsia="Sarabun" w:hAnsi="TH SarabunIT๙" w:cs="TH SarabunIT๙"/>
          <w:color w:val="auto"/>
          <w:sz w:val="32"/>
          <w:szCs w:val="32"/>
        </w:rPr>
        <w:t>256</w:t>
      </w:r>
      <w:r w:rsidR="000E5A45" w:rsidRPr="002A737A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>9</w:t>
      </w:r>
      <w:r w:rsidR="006C1D36"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  <w:lang w:bidi="th-TH"/>
        </w:rPr>
        <w:t xml:space="preserve">  </w:t>
      </w:r>
      <w:r w:rsidR="006C1D36" w:rsidRPr="002A737A">
        <w:rPr>
          <w:rFonts w:ascii="TH SarabunIT๙" w:hAnsi="TH SarabunIT๙" w:cs="TH SarabunIT๙"/>
          <w:b w:val="0"/>
          <w:bCs/>
          <w:color w:val="auto"/>
          <w:sz w:val="32"/>
          <w:szCs w:val="32"/>
          <w:cs/>
        </w:rPr>
        <w:t>รอบ 6 เดือนแรก</w:t>
      </w:r>
      <w:r w:rsidR="00620AAC"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</w:rPr>
        <w:t>(ต.ค. ๖</w:t>
      </w:r>
      <w:r w:rsidR="000E5A45" w:rsidRPr="002A737A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>8</w:t>
      </w:r>
      <w:r w:rsidR="00F524BF"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  <w:lang w:bidi="th-TH"/>
        </w:rPr>
        <w:t xml:space="preserve"> </w:t>
      </w:r>
      <w:r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</w:rPr>
        <w:t>–</w:t>
      </w:r>
      <w:r w:rsidR="00A17608"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  <w:lang w:bidi="th-TH"/>
        </w:rPr>
        <w:t xml:space="preserve"> </w:t>
      </w:r>
      <w:r w:rsidR="00AA6E7B" w:rsidRPr="002A737A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>31</w:t>
      </w:r>
      <w:r w:rsidR="00A17608"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  <w:lang w:bidi="th-TH"/>
        </w:rPr>
        <w:t xml:space="preserve"> </w:t>
      </w:r>
      <w:r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</w:rPr>
        <w:t>มี.ค. ๖</w:t>
      </w:r>
      <w:r w:rsidR="000E5A45" w:rsidRPr="002A737A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>9</w:t>
      </w:r>
      <w:r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</w:rPr>
        <w:t>)</w:t>
      </w:r>
    </w:p>
    <w:p w14:paraId="4EAA75F9" w14:textId="77777777" w:rsidR="00C52D66" w:rsidRPr="002A737A" w:rsidRDefault="00C52D66" w:rsidP="00C52D66">
      <w:pPr>
        <w:jc w:val="center"/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</w:rPr>
      </w:pPr>
      <w:r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</w:rPr>
        <w:t xml:space="preserve">ข้อมูล ณ วันที่ </w:t>
      </w:r>
      <w:r w:rsidR="00471337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 xml:space="preserve"> </w:t>
      </w:r>
      <w:r w:rsidR="002A737A" w:rsidRPr="002A737A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>3</w:t>
      </w:r>
      <w:r w:rsidR="00A17608"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  <w:lang w:bidi="th-TH"/>
        </w:rPr>
        <w:t xml:space="preserve"> </w:t>
      </w:r>
      <w:r w:rsidR="00471337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 xml:space="preserve"> </w:t>
      </w:r>
      <w:r w:rsidR="00AA11DE" w:rsidRPr="002A737A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 xml:space="preserve">เมษายน </w:t>
      </w:r>
      <w:r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</w:rPr>
        <w:t xml:space="preserve"> </w:t>
      </w:r>
      <w:r w:rsidRPr="00FF6ED9">
        <w:rPr>
          <w:rFonts w:ascii="TH SarabunIT๙" w:eastAsia="Sarabun" w:hAnsi="TH SarabunIT๙" w:cs="TH SarabunIT๙"/>
          <w:color w:val="auto"/>
          <w:sz w:val="32"/>
          <w:szCs w:val="32"/>
        </w:rPr>
        <w:t>256</w:t>
      </w:r>
      <w:r w:rsidR="000E5A45" w:rsidRPr="002A737A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2961"/>
        <w:gridCol w:w="3944"/>
        <w:gridCol w:w="1798"/>
        <w:gridCol w:w="1530"/>
        <w:gridCol w:w="1416"/>
        <w:gridCol w:w="2021"/>
      </w:tblGrid>
      <w:tr w:rsidR="000B494B" w:rsidRPr="002A737A" w14:paraId="2E45D473" w14:textId="77777777" w:rsidTr="00A7526F">
        <w:tc>
          <w:tcPr>
            <w:tcW w:w="504" w:type="dxa"/>
          </w:tcPr>
          <w:p w14:paraId="7C7C9F9B" w14:textId="77777777" w:rsidR="00C52D66" w:rsidRPr="002A737A" w:rsidRDefault="00C52D66" w:rsidP="00D91A6D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961" w:type="dxa"/>
          </w:tcPr>
          <w:p w14:paraId="5403E875" w14:textId="77777777" w:rsidR="00C52D66" w:rsidRPr="002A737A" w:rsidRDefault="00C52D66" w:rsidP="00D91A6D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ชื่อโครงการ/กิจกรรม</w:t>
            </w:r>
          </w:p>
        </w:tc>
        <w:tc>
          <w:tcPr>
            <w:tcW w:w="3944" w:type="dxa"/>
          </w:tcPr>
          <w:p w14:paraId="34F9A0C1" w14:textId="77777777" w:rsidR="00C52D66" w:rsidRPr="002A737A" w:rsidRDefault="00C52D66" w:rsidP="00D91A6D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  <w:tc>
          <w:tcPr>
            <w:tcW w:w="1798" w:type="dxa"/>
          </w:tcPr>
          <w:p w14:paraId="6798D431" w14:textId="77777777" w:rsidR="00C52D66" w:rsidRPr="002A737A" w:rsidRDefault="00C52D66" w:rsidP="00D91A6D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งบประมาณที่ได้รับ</w:t>
            </w:r>
            <w:r w:rsidR="006C2230"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/บาท</w:t>
            </w:r>
          </w:p>
        </w:tc>
        <w:tc>
          <w:tcPr>
            <w:tcW w:w="1530" w:type="dxa"/>
          </w:tcPr>
          <w:p w14:paraId="6D1151F6" w14:textId="77777777" w:rsidR="00C52D66" w:rsidRPr="002A737A" w:rsidRDefault="00C52D66" w:rsidP="00D91A6D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ผลการเบิกจ่าย</w:t>
            </w:r>
            <w:r w:rsidR="006C2230"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/บาท</w:t>
            </w:r>
          </w:p>
        </w:tc>
        <w:tc>
          <w:tcPr>
            <w:tcW w:w="1416" w:type="dxa"/>
          </w:tcPr>
          <w:p w14:paraId="4C82355D" w14:textId="77777777" w:rsidR="00C52D66" w:rsidRPr="002A737A" w:rsidRDefault="00C52D66" w:rsidP="00D91A6D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คิดเป็นร้อยละ</w:t>
            </w:r>
          </w:p>
        </w:tc>
        <w:tc>
          <w:tcPr>
            <w:tcW w:w="2021" w:type="dxa"/>
          </w:tcPr>
          <w:p w14:paraId="3A461950" w14:textId="77777777" w:rsidR="00C52D66" w:rsidRPr="002A737A" w:rsidRDefault="00C52D66" w:rsidP="00D91A6D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ปัญหา/อุปสรรคแนวทางการแก้ไข</w:t>
            </w:r>
          </w:p>
        </w:tc>
      </w:tr>
      <w:tr w:rsidR="001C73C1" w:rsidRPr="002A737A" w14:paraId="5220A15B" w14:textId="77777777" w:rsidTr="00A7526F">
        <w:tc>
          <w:tcPr>
            <w:tcW w:w="504" w:type="dxa"/>
          </w:tcPr>
          <w:p w14:paraId="47F41712" w14:textId="77777777" w:rsidR="001C73C1" w:rsidRPr="002A737A" w:rsidRDefault="001C73C1" w:rsidP="00D91A6D">
            <w:pPr>
              <w:tabs>
                <w:tab w:val="center" w:pos="5670"/>
              </w:tabs>
              <w:spacing w:line="240" w:lineRule="auto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961" w:type="dxa"/>
          </w:tcPr>
          <w:p w14:paraId="7A25D877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 xml:space="preserve">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โครงการปิดล้อมตรวจค้นเป้าหมายยาเสพติดเพื่อป้องกันการแพร่ระบาดยาเสพติด</w:t>
            </w:r>
          </w:p>
          <w:p w14:paraId="18EE3FA6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</w:p>
        </w:tc>
        <w:tc>
          <w:tcPr>
            <w:tcW w:w="3944" w:type="dxa"/>
          </w:tcPr>
          <w:p w14:paraId="070C84DF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สามารถลดการแพร่ระบาดของยาเสพติดใน</w:t>
            </w:r>
          </w:p>
          <w:p w14:paraId="06521005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หมู่บ้าน/ชุมชน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 xml:space="preserve">เป้าหมาย </w:t>
            </w:r>
          </w:p>
          <w:p w14:paraId="153D3B5A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</w:p>
        </w:tc>
        <w:tc>
          <w:tcPr>
            <w:tcW w:w="1798" w:type="dxa"/>
          </w:tcPr>
          <w:p w14:paraId="691AB3A0" w14:textId="77777777" w:rsidR="001C73C1" w:rsidRPr="002A737A" w:rsidRDefault="001C73C1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10,000</w:t>
            </w:r>
          </w:p>
        </w:tc>
        <w:tc>
          <w:tcPr>
            <w:tcW w:w="1530" w:type="dxa"/>
          </w:tcPr>
          <w:p w14:paraId="4069E95A" w14:textId="77777777" w:rsidR="001C73C1" w:rsidRPr="002A737A" w:rsidRDefault="001C73C1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10,000</w:t>
            </w:r>
          </w:p>
        </w:tc>
        <w:tc>
          <w:tcPr>
            <w:tcW w:w="1416" w:type="dxa"/>
          </w:tcPr>
          <w:p w14:paraId="3A29EE93" w14:textId="77777777" w:rsidR="001C73C1" w:rsidRPr="002A737A" w:rsidRDefault="001C73C1" w:rsidP="00D91A6D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100 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%</w:t>
            </w:r>
          </w:p>
        </w:tc>
        <w:tc>
          <w:tcPr>
            <w:tcW w:w="2021" w:type="dxa"/>
          </w:tcPr>
          <w:p w14:paraId="75B23ED0" w14:textId="77777777" w:rsidR="001C73C1" w:rsidRPr="002A737A" w:rsidRDefault="001C73C1" w:rsidP="00D91A6D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สูตร เงินที่ใช้คูณ100หารงบที่ได้</w:t>
            </w:r>
          </w:p>
        </w:tc>
      </w:tr>
      <w:tr w:rsidR="001C73C1" w:rsidRPr="002A737A" w14:paraId="691BC977" w14:textId="77777777" w:rsidTr="00A7526F">
        <w:tc>
          <w:tcPr>
            <w:tcW w:w="504" w:type="dxa"/>
          </w:tcPr>
          <w:p w14:paraId="48DAFA32" w14:textId="77777777" w:rsidR="001C73C1" w:rsidRPr="002A737A" w:rsidRDefault="001C73C1" w:rsidP="00D91A6D">
            <w:pPr>
              <w:tabs>
                <w:tab w:val="center" w:pos="5670"/>
              </w:tabs>
              <w:spacing w:line="240" w:lineRule="auto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2961" w:type="dxa"/>
          </w:tcPr>
          <w:p w14:paraId="13BD3DB6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 xml:space="preserve">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โครงการบริหารจัดการ</w:t>
            </w:r>
          </w:p>
          <w:p w14:paraId="5DF53805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 xml:space="preserve">สกัดกั้นยาเสพติด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Heart  Land</w:t>
            </w:r>
          </w:p>
          <w:p w14:paraId="23730DE8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3944" w:type="dxa"/>
          </w:tcPr>
          <w:p w14:paraId="0FE93AF3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สามารถสกัดกั้นยาเสพติดและปราบปราม ทำลายเครือข่ายการค้ายาเสพติดรายสำคัญ</w:t>
            </w:r>
          </w:p>
          <w:p w14:paraId="01874290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</w:pPr>
          </w:p>
        </w:tc>
        <w:tc>
          <w:tcPr>
            <w:tcW w:w="1798" w:type="dxa"/>
          </w:tcPr>
          <w:p w14:paraId="3D115053" w14:textId="77777777" w:rsidR="001C73C1" w:rsidRPr="002A737A" w:rsidRDefault="001C73C1" w:rsidP="002A737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5,</w:t>
            </w:r>
            <w:r w:rsidR="002A737A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00</w:t>
            </w:r>
          </w:p>
        </w:tc>
        <w:tc>
          <w:tcPr>
            <w:tcW w:w="1530" w:type="dxa"/>
          </w:tcPr>
          <w:p w14:paraId="5C435AF7" w14:textId="77777777" w:rsidR="001C73C1" w:rsidRPr="002A737A" w:rsidRDefault="001C73C1" w:rsidP="002A737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5,</w:t>
            </w:r>
            <w:r w:rsidR="002A737A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00</w:t>
            </w:r>
          </w:p>
        </w:tc>
        <w:tc>
          <w:tcPr>
            <w:tcW w:w="1416" w:type="dxa"/>
          </w:tcPr>
          <w:p w14:paraId="1F05A0BB" w14:textId="77777777" w:rsidR="001C73C1" w:rsidRPr="002A737A" w:rsidRDefault="001C73C1" w:rsidP="00561F44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100 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%</w:t>
            </w:r>
          </w:p>
        </w:tc>
        <w:tc>
          <w:tcPr>
            <w:tcW w:w="2021" w:type="dxa"/>
          </w:tcPr>
          <w:p w14:paraId="35F3E819" w14:textId="6DADB07E" w:rsidR="001C73C1" w:rsidRPr="002A737A" w:rsidRDefault="00F43290" w:rsidP="001C225B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</w:tr>
      <w:tr w:rsidR="001C73C1" w:rsidRPr="002A737A" w14:paraId="41EABCB6" w14:textId="77777777" w:rsidTr="00A7526F">
        <w:tc>
          <w:tcPr>
            <w:tcW w:w="504" w:type="dxa"/>
          </w:tcPr>
          <w:p w14:paraId="6A0CD7E2" w14:textId="77777777" w:rsidR="001C73C1" w:rsidRPr="002A737A" w:rsidRDefault="001C73C1" w:rsidP="00D91A6D">
            <w:pPr>
              <w:tabs>
                <w:tab w:val="center" w:pos="5670"/>
              </w:tabs>
              <w:spacing w:line="240" w:lineRule="auto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2961" w:type="dxa"/>
          </w:tcPr>
          <w:p w14:paraId="09C2EA66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 xml:space="preserve">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โครงการสลายโครงสร้าง</w:t>
            </w:r>
          </w:p>
          <w:p w14:paraId="15A6F0BF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เครือข่ายผู้มีอิทธิพลฯ ที่เกี่ยวข้องกับยาเสพติด</w:t>
            </w:r>
          </w:p>
        </w:tc>
        <w:tc>
          <w:tcPr>
            <w:tcW w:w="3944" w:type="dxa"/>
          </w:tcPr>
          <w:p w14:paraId="406E90E0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ดำเนินการยึด อายัด ทรัพย์สินของเครือข่าย</w:t>
            </w:r>
          </w:p>
          <w:p w14:paraId="6CB8B1C5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ยาเสพติดตาม พ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.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ร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.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บ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.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มาตรการการป้องกันและปราบปรามการการฟอกเงิน พ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.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ศ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.</w:t>
            </w: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</w:rPr>
              <w:t>2542</w:t>
            </w:r>
          </w:p>
        </w:tc>
        <w:tc>
          <w:tcPr>
            <w:tcW w:w="1798" w:type="dxa"/>
          </w:tcPr>
          <w:p w14:paraId="0488CEF4" w14:textId="77777777" w:rsidR="001C73C1" w:rsidRPr="002A737A" w:rsidRDefault="002A737A" w:rsidP="002A737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16</w:t>
            </w:r>
            <w:r w:rsidR="001C73C1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,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150</w:t>
            </w:r>
          </w:p>
        </w:tc>
        <w:tc>
          <w:tcPr>
            <w:tcW w:w="1530" w:type="dxa"/>
          </w:tcPr>
          <w:p w14:paraId="0F7807D6" w14:textId="77777777" w:rsidR="001C73C1" w:rsidRPr="002A737A" w:rsidRDefault="002A737A" w:rsidP="002A737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</w:t>
            </w:r>
            <w:r w:rsidR="001C73C1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6,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15</w:t>
            </w:r>
            <w:r w:rsidR="001C73C1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416" w:type="dxa"/>
          </w:tcPr>
          <w:p w14:paraId="0AD16221" w14:textId="77777777" w:rsidR="001C73C1" w:rsidRPr="002A737A" w:rsidRDefault="001C73C1" w:rsidP="00561F44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100 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%</w:t>
            </w:r>
          </w:p>
        </w:tc>
        <w:tc>
          <w:tcPr>
            <w:tcW w:w="2021" w:type="dxa"/>
          </w:tcPr>
          <w:p w14:paraId="1DAE471C" w14:textId="3B58CD68" w:rsidR="001C73C1" w:rsidRPr="002A737A" w:rsidRDefault="00F43290" w:rsidP="001C225B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</w:tr>
      <w:tr w:rsidR="001C73C1" w:rsidRPr="002A737A" w14:paraId="5B568A23" w14:textId="77777777" w:rsidTr="00A7526F">
        <w:tc>
          <w:tcPr>
            <w:tcW w:w="504" w:type="dxa"/>
          </w:tcPr>
          <w:p w14:paraId="65566D27" w14:textId="77777777" w:rsidR="001C73C1" w:rsidRPr="002A737A" w:rsidRDefault="001C73C1" w:rsidP="00D91A6D">
            <w:pPr>
              <w:tabs>
                <w:tab w:val="center" w:pos="5670"/>
              </w:tabs>
              <w:spacing w:line="240" w:lineRule="auto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2961" w:type="dxa"/>
          </w:tcPr>
          <w:p w14:paraId="3FA6659B" w14:textId="77777777" w:rsidR="001C73C1" w:rsidRPr="002A737A" w:rsidRDefault="001C73C1" w:rsidP="00D9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>ค่าสาธารณูปโภค</w:t>
            </w:r>
          </w:p>
          <w:p w14:paraId="6D94CF7C" w14:textId="77777777" w:rsidR="001C73C1" w:rsidRPr="002A737A" w:rsidRDefault="001C73C1" w:rsidP="00D9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3944" w:type="dxa"/>
          </w:tcPr>
          <w:p w14:paraId="00E8C2A2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 xml:space="preserve"> ค่าใช้จ่ายสาธารณูปโภค ลดลง เมื่อเปรียบกับปีที่ผ่านมา</w:t>
            </w:r>
          </w:p>
          <w:p w14:paraId="7C7F7A9E" w14:textId="77777777" w:rsidR="001C73C1" w:rsidRPr="002A737A" w:rsidRDefault="001C73C1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</w:pPr>
          </w:p>
        </w:tc>
        <w:tc>
          <w:tcPr>
            <w:tcW w:w="1798" w:type="dxa"/>
          </w:tcPr>
          <w:p w14:paraId="41900153" w14:textId="77777777" w:rsidR="001C73C1" w:rsidRPr="002A737A" w:rsidRDefault="001C73C1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130,586.86</w:t>
            </w:r>
          </w:p>
        </w:tc>
        <w:tc>
          <w:tcPr>
            <w:tcW w:w="1530" w:type="dxa"/>
          </w:tcPr>
          <w:p w14:paraId="4C8FB12E" w14:textId="77777777" w:rsidR="001C73C1" w:rsidRPr="002A737A" w:rsidRDefault="001C73C1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130,586.86</w:t>
            </w:r>
          </w:p>
        </w:tc>
        <w:tc>
          <w:tcPr>
            <w:tcW w:w="1416" w:type="dxa"/>
          </w:tcPr>
          <w:p w14:paraId="3F8D1E5B" w14:textId="77777777" w:rsidR="001C73C1" w:rsidRPr="002A737A" w:rsidRDefault="001C73C1" w:rsidP="00561F44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100 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%</w:t>
            </w:r>
          </w:p>
        </w:tc>
        <w:tc>
          <w:tcPr>
            <w:tcW w:w="2021" w:type="dxa"/>
          </w:tcPr>
          <w:p w14:paraId="23D27170" w14:textId="58CCDD88" w:rsidR="001C73C1" w:rsidRPr="002A737A" w:rsidRDefault="00F43290" w:rsidP="00F524BF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</w:tr>
      <w:tr w:rsidR="00D30C43" w:rsidRPr="002A737A" w14:paraId="0C5E9B01" w14:textId="77777777" w:rsidTr="00A7526F">
        <w:tc>
          <w:tcPr>
            <w:tcW w:w="504" w:type="dxa"/>
          </w:tcPr>
          <w:p w14:paraId="21FE4040" w14:textId="77777777" w:rsidR="00D30C43" w:rsidRPr="002A737A" w:rsidRDefault="00D30C43" w:rsidP="00D91A6D">
            <w:pPr>
              <w:tabs>
                <w:tab w:val="center" w:pos="5670"/>
              </w:tabs>
              <w:spacing w:line="240" w:lineRule="auto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2961" w:type="dxa"/>
          </w:tcPr>
          <w:p w14:paraId="31F3A16E" w14:textId="77777777" w:rsidR="00D30C43" w:rsidRPr="002A737A" w:rsidRDefault="00D30C43" w:rsidP="00D9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 xml:space="preserve">ค่าตอบแทน </w:t>
            </w:r>
            <w:r w:rsidRPr="002A737A"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  <w:t xml:space="preserve">4 </w:t>
            </w: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>ประเภท</w:t>
            </w:r>
          </w:p>
          <w:p w14:paraId="6A84CC0E" w14:textId="77777777" w:rsidR="00D30C43" w:rsidRPr="002A737A" w:rsidRDefault="00D30C43" w:rsidP="00D9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1.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ค่าคุ้มครองพยาน</w:t>
            </w:r>
          </w:p>
          <w:p w14:paraId="03951FCA" w14:textId="77777777" w:rsidR="00D30C43" w:rsidRPr="002A737A" w:rsidRDefault="00D30C43" w:rsidP="00D9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2.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ค่านักจิตวิทยาหรือนักสังคมสงเคราะห์</w:t>
            </w:r>
          </w:p>
          <w:p w14:paraId="0AF12EAD" w14:textId="77777777" w:rsidR="00D30C43" w:rsidRPr="002A737A" w:rsidRDefault="00D30C43" w:rsidP="00D9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3.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ค่าชันสูตรพลิกศพ</w:t>
            </w:r>
          </w:p>
          <w:p w14:paraId="61984F5A" w14:textId="77777777" w:rsidR="00D30C43" w:rsidRPr="002A737A" w:rsidRDefault="00D30C43" w:rsidP="00D9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4.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ค่าส่งหมายเรียกพยาน</w:t>
            </w:r>
          </w:p>
        </w:tc>
        <w:tc>
          <w:tcPr>
            <w:tcW w:w="3944" w:type="dxa"/>
          </w:tcPr>
          <w:p w14:paraId="2B292BDA" w14:textId="77777777" w:rsidR="00D30C43" w:rsidRPr="002A737A" w:rsidRDefault="00D30C43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ความพึงพอใจของผู้เสียหาย พยาน ผู้ต้องหาต่อการดำเนิน มาตรการคุ้มครองสิทธิตามหลักสิทธิมนุษยชนในกระบวน การยุติธรรมของตำรวจ</w:t>
            </w:r>
          </w:p>
        </w:tc>
        <w:tc>
          <w:tcPr>
            <w:tcW w:w="1798" w:type="dxa"/>
          </w:tcPr>
          <w:p w14:paraId="65842335" w14:textId="77777777" w:rsidR="00D30C43" w:rsidRPr="002A737A" w:rsidRDefault="00D30C43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1947A05E" w14:textId="77777777" w:rsidR="00D30C43" w:rsidRPr="002A737A" w:rsidRDefault="00E2443F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-</w:t>
            </w:r>
          </w:p>
          <w:p w14:paraId="6BDFF024" w14:textId="77777777" w:rsidR="00D30C43" w:rsidRPr="002A737A" w:rsidRDefault="00D30C43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500</w:t>
            </w:r>
          </w:p>
          <w:p w14:paraId="090C858D" w14:textId="77777777" w:rsidR="00D30C43" w:rsidRPr="002A737A" w:rsidRDefault="00D30C43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406C1810" w14:textId="77777777" w:rsidR="00D30C43" w:rsidRPr="002A737A" w:rsidRDefault="00E2443F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21</w:t>
            </w:r>
            <w:r w:rsidR="00D30C43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,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</w:t>
            </w:r>
            <w:r w:rsidR="00D30C43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00</w:t>
            </w:r>
          </w:p>
          <w:p w14:paraId="0DE3ED3D" w14:textId="77777777" w:rsidR="00D30C43" w:rsidRPr="002A737A" w:rsidRDefault="00E2443F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2</w:t>
            </w:r>
            <w:r w:rsidR="00D30C43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,400</w:t>
            </w:r>
          </w:p>
          <w:p w14:paraId="7C110550" w14:textId="77777777" w:rsidR="00D30C43" w:rsidRPr="002A737A" w:rsidRDefault="00D30C43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</w:tc>
        <w:tc>
          <w:tcPr>
            <w:tcW w:w="1530" w:type="dxa"/>
          </w:tcPr>
          <w:p w14:paraId="3405CB32" w14:textId="77777777" w:rsidR="00D30C43" w:rsidRPr="002A737A" w:rsidRDefault="00D30C43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5D50FDD3" w14:textId="77777777" w:rsidR="00D30C43" w:rsidRPr="002A737A" w:rsidRDefault="00E2443F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-</w:t>
            </w:r>
          </w:p>
          <w:p w14:paraId="07267E7E" w14:textId="77777777" w:rsidR="00D30C43" w:rsidRPr="002A737A" w:rsidRDefault="00D30C43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500</w:t>
            </w:r>
          </w:p>
          <w:p w14:paraId="6ACF5E65" w14:textId="77777777" w:rsidR="00D30C43" w:rsidRPr="002A737A" w:rsidRDefault="00D30C43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3065327E" w14:textId="77777777" w:rsidR="00D30C43" w:rsidRPr="002A737A" w:rsidRDefault="00E2443F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21</w:t>
            </w:r>
            <w:r w:rsidR="00D30C43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,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</w:t>
            </w:r>
            <w:r w:rsidR="00D30C43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00</w:t>
            </w:r>
          </w:p>
          <w:p w14:paraId="354ED188" w14:textId="77777777" w:rsidR="00D30C43" w:rsidRPr="002A737A" w:rsidRDefault="00E2443F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2</w:t>
            </w:r>
            <w:r w:rsidR="00D30C43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,400</w:t>
            </w:r>
          </w:p>
          <w:p w14:paraId="2BC92C5E" w14:textId="77777777" w:rsidR="00D30C43" w:rsidRPr="002A737A" w:rsidRDefault="00D30C43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</w:tc>
        <w:tc>
          <w:tcPr>
            <w:tcW w:w="1416" w:type="dxa"/>
          </w:tcPr>
          <w:p w14:paraId="5FB7E372" w14:textId="77777777" w:rsidR="00D30C43" w:rsidRPr="002A737A" w:rsidRDefault="00D30C43" w:rsidP="00561F44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2C9D6954" w14:textId="77777777" w:rsidR="00E2443F" w:rsidRPr="002A737A" w:rsidRDefault="00E2443F" w:rsidP="00561F44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2DDE77FC" w14:textId="77777777" w:rsidR="003A4162" w:rsidRPr="002A737A" w:rsidRDefault="003A4162" w:rsidP="00561F44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100 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%</w:t>
            </w:r>
          </w:p>
          <w:p w14:paraId="4AADC86D" w14:textId="77777777" w:rsidR="003A4162" w:rsidRPr="002A737A" w:rsidRDefault="003A4162" w:rsidP="00561F44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07EEDB30" w14:textId="77777777" w:rsidR="003A4162" w:rsidRPr="002A737A" w:rsidRDefault="003A4162" w:rsidP="00561F44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100 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%</w:t>
            </w:r>
          </w:p>
          <w:p w14:paraId="715B6EE4" w14:textId="77777777" w:rsidR="003A4162" w:rsidRPr="002A737A" w:rsidRDefault="003A4162" w:rsidP="00561F44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100 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%</w:t>
            </w:r>
          </w:p>
        </w:tc>
        <w:tc>
          <w:tcPr>
            <w:tcW w:w="2021" w:type="dxa"/>
          </w:tcPr>
          <w:p w14:paraId="5BBA1258" w14:textId="77777777" w:rsidR="00D30C43" w:rsidRPr="002A737A" w:rsidRDefault="00D30C43" w:rsidP="001C225B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ค่าตอบแทน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/>
              <w:t>มีจำนวนน้อย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/>
              <w:t>(เบิกปีงบประมาณละครั้ง)</w:t>
            </w:r>
          </w:p>
        </w:tc>
      </w:tr>
      <w:tr w:rsidR="00D30C43" w:rsidRPr="002A737A" w14:paraId="7E86F318" w14:textId="77777777" w:rsidTr="00A7526F">
        <w:tc>
          <w:tcPr>
            <w:tcW w:w="504" w:type="dxa"/>
          </w:tcPr>
          <w:p w14:paraId="246D3175" w14:textId="77777777" w:rsidR="00D30C43" w:rsidRPr="002A737A" w:rsidRDefault="00D30C43" w:rsidP="00D91A6D">
            <w:pPr>
              <w:tabs>
                <w:tab w:val="center" w:pos="5670"/>
              </w:tabs>
              <w:spacing w:line="240" w:lineRule="auto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lastRenderedPageBreak/>
              <w:t>6</w:t>
            </w:r>
          </w:p>
        </w:tc>
        <w:tc>
          <w:tcPr>
            <w:tcW w:w="2961" w:type="dxa"/>
          </w:tcPr>
          <w:p w14:paraId="0C0F22E9" w14:textId="77777777" w:rsidR="00D30C43" w:rsidRPr="002A737A" w:rsidRDefault="00D30C43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  <w:t xml:space="preserve"> 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 xml:space="preserve">-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ค่าตอบแทนสอบสวน</w:t>
            </w:r>
          </w:p>
          <w:p w14:paraId="3BBAEA1C" w14:textId="77777777" w:rsidR="00D30C43" w:rsidRPr="002A737A" w:rsidRDefault="00D30C43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คดีอาญา</w:t>
            </w:r>
          </w:p>
          <w:p w14:paraId="0CB4071F" w14:textId="77777777" w:rsidR="00D30C43" w:rsidRPr="002A737A" w:rsidRDefault="00D30C43" w:rsidP="00D9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3944" w:type="dxa"/>
          </w:tcPr>
          <w:p w14:paraId="7181E6A8" w14:textId="77777777" w:rsidR="00D30C43" w:rsidRPr="002A737A" w:rsidRDefault="00D30C43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 xml:space="preserve">-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จำนวนเรื่องร้องเรียนของผู้เสียหาย พยาน ผู้ต้องหา ต่อการได้รับการปฏิบัติที่ไม่เหมาะสมตามหลักสิทธิมนุษยชนของเจ้าหน้าที่ตำรวจ</w:t>
            </w:r>
          </w:p>
        </w:tc>
        <w:tc>
          <w:tcPr>
            <w:tcW w:w="1798" w:type="dxa"/>
          </w:tcPr>
          <w:p w14:paraId="1F7AB64A" w14:textId="77777777" w:rsidR="00D30C43" w:rsidRPr="002A737A" w:rsidRDefault="00E2443F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140,000</w:t>
            </w:r>
          </w:p>
        </w:tc>
        <w:tc>
          <w:tcPr>
            <w:tcW w:w="1530" w:type="dxa"/>
          </w:tcPr>
          <w:p w14:paraId="41B00714" w14:textId="77777777" w:rsidR="00D30C43" w:rsidRPr="002A737A" w:rsidRDefault="00E2443F" w:rsidP="000049F2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140,000</w:t>
            </w:r>
          </w:p>
        </w:tc>
        <w:tc>
          <w:tcPr>
            <w:tcW w:w="1416" w:type="dxa"/>
          </w:tcPr>
          <w:p w14:paraId="190C6E13" w14:textId="77777777" w:rsidR="00CE2440" w:rsidRPr="002A737A" w:rsidRDefault="00CE2440" w:rsidP="00CE2440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100 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%</w:t>
            </w:r>
          </w:p>
          <w:p w14:paraId="0CE78049" w14:textId="77777777" w:rsidR="00D30C43" w:rsidRPr="002A737A" w:rsidRDefault="00D30C43" w:rsidP="00D91A6D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</w:p>
        </w:tc>
        <w:tc>
          <w:tcPr>
            <w:tcW w:w="2021" w:type="dxa"/>
          </w:tcPr>
          <w:p w14:paraId="28311888" w14:textId="77777777" w:rsidR="00D30C43" w:rsidRPr="002A737A" w:rsidRDefault="00D30C43" w:rsidP="00CE2440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ดำเนินการเบิก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/>
              <w:t xml:space="preserve"> 6 เดือนครั้ง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br/>
            </w:r>
          </w:p>
        </w:tc>
      </w:tr>
      <w:tr w:rsidR="00657922" w:rsidRPr="002A737A" w14:paraId="47A91A4F" w14:textId="77777777" w:rsidTr="00A7526F">
        <w:tc>
          <w:tcPr>
            <w:tcW w:w="504" w:type="dxa"/>
          </w:tcPr>
          <w:p w14:paraId="1B792B0B" w14:textId="3D631E58" w:rsidR="00657922" w:rsidRPr="00657922" w:rsidRDefault="00657922" w:rsidP="00D91A6D">
            <w:pPr>
              <w:tabs>
                <w:tab w:val="center" w:pos="5670"/>
              </w:tabs>
              <w:spacing w:line="240" w:lineRule="auto"/>
              <w:rPr>
                <w:rFonts w:ascii="TH SarabunIT๙" w:hAnsi="TH SarabunIT๙" w:cs="TH SarabunIT๙"/>
                <w:b w:val="0"/>
                <w:bCs/>
                <w:color w:val="auto"/>
                <w:sz w:val="32"/>
                <w:szCs w:val="32"/>
                <w:cs/>
                <w:lang w:bidi="th-TH"/>
              </w:rPr>
            </w:pPr>
            <w:r w:rsidRPr="00657922">
              <w:rPr>
                <w:rFonts w:ascii="TH SarabunIT๙" w:hAnsi="TH SarabunIT๙" w:cs="TH SarabunIT๙"/>
                <w:b w:val="0"/>
                <w:bCs/>
                <w:color w:val="auto"/>
                <w:sz w:val="32"/>
                <w:szCs w:val="32"/>
                <w:lang w:bidi="th-TH"/>
              </w:rPr>
              <w:t>7</w:t>
            </w:r>
          </w:p>
        </w:tc>
        <w:tc>
          <w:tcPr>
            <w:tcW w:w="2961" w:type="dxa"/>
          </w:tcPr>
          <w:p w14:paraId="127516AC" w14:textId="6E74F8D9" w:rsidR="00657922" w:rsidRPr="002A737A" w:rsidRDefault="00657922" w:rsidP="00657922">
            <w:pPr>
              <w:spacing w:line="240" w:lineRule="auto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  <w:r w:rsidRPr="00657922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 xml:space="preserve"> </w:t>
            </w:r>
            <w:r w:rsidRPr="00657922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ค่าอาหารผู้ต้องหา</w:t>
            </w:r>
          </w:p>
        </w:tc>
        <w:tc>
          <w:tcPr>
            <w:tcW w:w="3944" w:type="dxa"/>
          </w:tcPr>
          <w:p w14:paraId="30F37783" w14:textId="4DD46225" w:rsidR="00657922" w:rsidRPr="002A737A" w:rsidRDefault="00657922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ผู้</w:t>
            </w:r>
            <w:r w:rsidRPr="00657922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ต้องหาได้รับอาหาร</w:t>
            </w:r>
            <w:r w:rsidRPr="00657922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 xml:space="preserve"> </w:t>
            </w:r>
            <w:r w:rsidRPr="00657922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ระหว่างถูกควบคุมตัวใน</w:t>
            </w:r>
            <w:r w:rsidRPr="00657922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 xml:space="preserve"> </w:t>
            </w:r>
            <w:r w:rsidRPr="00657922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ระหว่างการสอบสวน</w:t>
            </w:r>
          </w:p>
        </w:tc>
        <w:tc>
          <w:tcPr>
            <w:tcW w:w="1798" w:type="dxa"/>
          </w:tcPr>
          <w:p w14:paraId="073CAAD2" w14:textId="587BE4E8" w:rsidR="00657922" w:rsidRPr="00657922" w:rsidRDefault="00657922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15</w:t>
            </w: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>,</w:t>
            </w: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600</w:t>
            </w:r>
          </w:p>
        </w:tc>
        <w:tc>
          <w:tcPr>
            <w:tcW w:w="1530" w:type="dxa"/>
          </w:tcPr>
          <w:p w14:paraId="3D71DFAE" w14:textId="4C66B0E3" w:rsidR="00657922" w:rsidRPr="00657922" w:rsidRDefault="00657922" w:rsidP="000049F2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 w:hint="cs"/>
                <w:b w:val="0"/>
                <w:bCs/>
                <w:color w:val="auto"/>
                <w:sz w:val="32"/>
                <w:szCs w:val="32"/>
                <w:cs/>
                <w:lang w:bidi="th-TH"/>
              </w:rPr>
            </w:pPr>
            <w:r w:rsidRPr="00657922">
              <w:rPr>
                <w:rFonts w:ascii="TH SarabunIT๙" w:hAnsi="TH SarabunIT๙" w:cs="TH SarabunIT๙"/>
                <w:b w:val="0"/>
                <w:bCs/>
                <w:color w:val="auto"/>
                <w:sz w:val="32"/>
                <w:szCs w:val="32"/>
                <w:lang w:bidi="th-TH"/>
              </w:rPr>
              <w:t>14,675</w:t>
            </w:r>
          </w:p>
        </w:tc>
        <w:tc>
          <w:tcPr>
            <w:tcW w:w="1416" w:type="dxa"/>
          </w:tcPr>
          <w:p w14:paraId="549EE230" w14:textId="1AAFACDC" w:rsidR="00657922" w:rsidRPr="002A737A" w:rsidRDefault="00657922" w:rsidP="00CE2440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94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 xml:space="preserve"> 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%</w:t>
            </w:r>
          </w:p>
        </w:tc>
        <w:tc>
          <w:tcPr>
            <w:tcW w:w="2021" w:type="dxa"/>
          </w:tcPr>
          <w:p w14:paraId="6E582C51" w14:textId="608742E5" w:rsidR="00657922" w:rsidRPr="00657922" w:rsidRDefault="00657922" w:rsidP="00CE2440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657922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</w:tr>
      <w:tr w:rsidR="003A4162" w:rsidRPr="002A737A" w14:paraId="7AF34036" w14:textId="77777777" w:rsidTr="00A7526F">
        <w:tc>
          <w:tcPr>
            <w:tcW w:w="504" w:type="dxa"/>
          </w:tcPr>
          <w:p w14:paraId="1A28C9D2" w14:textId="10B9635A" w:rsidR="003A4162" w:rsidRPr="002A737A" w:rsidRDefault="00657922" w:rsidP="00D91A6D">
            <w:pPr>
              <w:tabs>
                <w:tab w:val="center" w:pos="5670"/>
              </w:tabs>
              <w:spacing w:line="240" w:lineRule="auto"/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2961" w:type="dxa"/>
          </w:tcPr>
          <w:p w14:paraId="29D3388F" w14:textId="77777777" w:rsidR="003A4162" w:rsidRPr="002A737A" w:rsidRDefault="003A4162" w:rsidP="00D9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ค่าน้ำมันเชื้อเพลิงสำหรั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บ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 xml:space="preserve"> </w:t>
            </w:r>
          </w:p>
          <w:p w14:paraId="272D936D" w14:textId="77777777" w:rsidR="003A4162" w:rsidRPr="002A737A" w:rsidRDefault="003A4162" w:rsidP="00D9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210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รถยนต์ตู้โดยสาร ฯ และรถยนต์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บรรทุก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เอนกประสงค์</w:t>
            </w:r>
          </w:p>
          <w:p w14:paraId="1A7D8F65" w14:textId="77777777" w:rsidR="003A4162" w:rsidRPr="002A737A" w:rsidRDefault="003A4162" w:rsidP="00D9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210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-รถปกติ(รถยนต์,</w:t>
            </w:r>
            <w:proofErr w:type="spellStart"/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จยย</w:t>
            </w:r>
            <w:proofErr w:type="spellEnd"/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.,รถสืบสวน)</w:t>
            </w:r>
          </w:p>
        </w:tc>
        <w:tc>
          <w:tcPr>
            <w:tcW w:w="3944" w:type="dxa"/>
          </w:tcPr>
          <w:p w14:paraId="5DF2E484" w14:textId="77777777" w:rsidR="003A4162" w:rsidRPr="002A737A" w:rsidRDefault="003A4162" w:rsidP="00D91A6D">
            <w:pPr>
              <w:spacing w:before="120"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ผู้ปฏิบัติหน้าที่ใช้รถ</w:t>
            </w:r>
          </w:p>
          <w:p w14:paraId="4A357917" w14:textId="77777777" w:rsidR="003A4162" w:rsidRPr="002A737A" w:rsidRDefault="003A4162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 xml:space="preserve">ยนต์ของทางราชการไปใช้ในการปฏิบัติหน้าที่ในดูแลชีวิตและทรัพย์สินของประชาชน </w:t>
            </w:r>
          </w:p>
          <w:p w14:paraId="007338BB" w14:textId="77777777" w:rsidR="003A4162" w:rsidRPr="002A737A" w:rsidRDefault="003A4162" w:rsidP="00D91A6D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</w:p>
        </w:tc>
        <w:tc>
          <w:tcPr>
            <w:tcW w:w="1798" w:type="dxa"/>
          </w:tcPr>
          <w:p w14:paraId="5F541B73" w14:textId="77777777" w:rsidR="003A4162" w:rsidRPr="002A737A" w:rsidRDefault="003A4162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38ADE97D" w14:textId="77777777" w:rsidR="003A4162" w:rsidRPr="002A737A" w:rsidRDefault="003A4162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02E33622" w14:textId="77777777" w:rsidR="003A4162" w:rsidRPr="002A737A" w:rsidRDefault="003A4162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60,000</w:t>
            </w:r>
          </w:p>
          <w:p w14:paraId="61A06208" w14:textId="77777777" w:rsidR="003A4162" w:rsidRPr="002A737A" w:rsidRDefault="003A4162" w:rsidP="00561F4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60DDC923" w14:textId="77777777" w:rsidR="003A4162" w:rsidRPr="002A737A" w:rsidRDefault="000E5A45" w:rsidP="000E5A45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963</w:t>
            </w:r>
            <w:r w:rsidR="003A4162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,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5</w:t>
            </w:r>
            <w:r w:rsidR="003A4162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00</w:t>
            </w:r>
          </w:p>
        </w:tc>
        <w:tc>
          <w:tcPr>
            <w:tcW w:w="1530" w:type="dxa"/>
          </w:tcPr>
          <w:p w14:paraId="377A3AB4" w14:textId="77777777" w:rsidR="003A4162" w:rsidRPr="002A737A" w:rsidRDefault="003A4162" w:rsidP="008968D6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672ACFF3" w14:textId="77777777" w:rsidR="003A4162" w:rsidRPr="002A737A" w:rsidRDefault="003A4162" w:rsidP="008968D6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70787ED5" w14:textId="77777777" w:rsidR="003A4162" w:rsidRPr="002A737A" w:rsidRDefault="003A4162" w:rsidP="008968D6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60,000</w:t>
            </w:r>
          </w:p>
          <w:p w14:paraId="59A69E40" w14:textId="77777777" w:rsidR="003A4162" w:rsidRPr="002A737A" w:rsidRDefault="003A4162" w:rsidP="008968D6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6811D43D" w14:textId="77777777" w:rsidR="003A4162" w:rsidRPr="002A737A" w:rsidRDefault="000E5A45" w:rsidP="000E5A45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963</w:t>
            </w:r>
            <w:r w:rsidR="003A4162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,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5</w:t>
            </w:r>
            <w:r w:rsidR="003A4162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00</w:t>
            </w:r>
          </w:p>
        </w:tc>
        <w:tc>
          <w:tcPr>
            <w:tcW w:w="1416" w:type="dxa"/>
          </w:tcPr>
          <w:p w14:paraId="0F0823F2" w14:textId="77777777" w:rsidR="003A4162" w:rsidRPr="002A737A" w:rsidRDefault="003A4162" w:rsidP="00B01D8C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4657B116" w14:textId="77777777" w:rsidR="003A4162" w:rsidRPr="002A737A" w:rsidRDefault="003A4162" w:rsidP="00B01D8C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2D317F59" w14:textId="77777777" w:rsidR="003A4162" w:rsidRPr="002A737A" w:rsidRDefault="003A4162" w:rsidP="00B01D8C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100 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%</w:t>
            </w:r>
          </w:p>
          <w:p w14:paraId="5EEF3174" w14:textId="77777777" w:rsidR="003A4162" w:rsidRPr="002A737A" w:rsidRDefault="003A4162" w:rsidP="00B01D8C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19490ADB" w14:textId="77777777" w:rsidR="003A4162" w:rsidRPr="002A737A" w:rsidRDefault="003A4162" w:rsidP="00B01D8C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100 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%</w:t>
            </w:r>
          </w:p>
        </w:tc>
        <w:tc>
          <w:tcPr>
            <w:tcW w:w="2021" w:type="dxa"/>
          </w:tcPr>
          <w:p w14:paraId="223233A0" w14:textId="465B8093" w:rsidR="003A4162" w:rsidRPr="00657922" w:rsidRDefault="00F43290" w:rsidP="001C225B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657922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</w:tr>
      <w:tr w:rsidR="003A4162" w:rsidRPr="002A737A" w14:paraId="0DA35860" w14:textId="77777777" w:rsidTr="00A7526F">
        <w:tc>
          <w:tcPr>
            <w:tcW w:w="504" w:type="dxa"/>
          </w:tcPr>
          <w:p w14:paraId="60F35592" w14:textId="3439EAB3" w:rsidR="003A4162" w:rsidRPr="002A737A" w:rsidRDefault="00657922" w:rsidP="00D91A6D">
            <w:pPr>
              <w:tabs>
                <w:tab w:val="center" w:pos="5670"/>
              </w:tabs>
              <w:spacing w:line="240" w:lineRule="auto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2961" w:type="dxa"/>
          </w:tcPr>
          <w:p w14:paraId="7226A8EA" w14:textId="1A54780E" w:rsidR="003A4162" w:rsidRPr="002A737A" w:rsidRDefault="003A4162" w:rsidP="00AD4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-</w:t>
            </w:r>
            <w:r w:rsidR="00A7526F" w:rsidRPr="00A7526F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3944" w:type="dxa"/>
          </w:tcPr>
          <w:p w14:paraId="502B01E8" w14:textId="3B297585" w:rsidR="003A4162" w:rsidRPr="00A7526F" w:rsidRDefault="003A4162" w:rsidP="007F44BE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-</w:t>
            </w:r>
            <w:r w:rsidR="00A7526F" w:rsidRPr="005F13D3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พาหนะ</w:t>
            </w:r>
            <w:r w:rsidR="00A7526F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ขอทางราชการมีความพร้อม</w:t>
            </w:r>
            <w:r w:rsidR="00A7526F" w:rsidRPr="005F13D3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ในการ</w:t>
            </w:r>
            <w:r w:rsidR="00A7526F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ใช้งานและมีความปลอดภัยในขณะ</w:t>
            </w:r>
            <w:r w:rsidR="00A7526F" w:rsidRPr="005F13D3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ปฏิบัติหน้าที่</w:t>
            </w:r>
          </w:p>
        </w:tc>
        <w:tc>
          <w:tcPr>
            <w:tcW w:w="1798" w:type="dxa"/>
          </w:tcPr>
          <w:p w14:paraId="1CF50683" w14:textId="464817F6" w:rsidR="003A4162" w:rsidRPr="002A737A" w:rsidRDefault="00A7526F" w:rsidP="00DF141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15</w:t>
            </w:r>
            <w:r w:rsidR="003A4162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,</w:t>
            </w: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3</w:t>
            </w:r>
            <w:r w:rsidR="003A4162"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00</w:t>
            </w:r>
          </w:p>
        </w:tc>
        <w:tc>
          <w:tcPr>
            <w:tcW w:w="1530" w:type="dxa"/>
          </w:tcPr>
          <w:p w14:paraId="7F079246" w14:textId="7A6B045B" w:rsidR="003A4162" w:rsidRPr="002A737A" w:rsidRDefault="00A7526F" w:rsidP="00DF141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</w:t>
            </w:r>
            <w:r w:rsidR="005676E8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,</w:t>
            </w:r>
            <w:r w:rsidR="005676E8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75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416" w:type="dxa"/>
          </w:tcPr>
          <w:p w14:paraId="60837A98" w14:textId="1A2B5650" w:rsidR="003A4162" w:rsidRPr="002A737A" w:rsidRDefault="005676E8" w:rsidP="00D91A6D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75</w:t>
            </w:r>
            <w:r w:rsidR="003A4162" w:rsidRPr="002A737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 </w:t>
            </w:r>
            <w:r w:rsidR="003A4162" w:rsidRPr="002A737A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%</w:t>
            </w:r>
          </w:p>
          <w:p w14:paraId="2F02FA1A" w14:textId="77777777" w:rsidR="003A4162" w:rsidRPr="002A737A" w:rsidRDefault="003A4162" w:rsidP="00D91A6D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</w:p>
        </w:tc>
        <w:tc>
          <w:tcPr>
            <w:tcW w:w="2021" w:type="dxa"/>
          </w:tcPr>
          <w:p w14:paraId="20418BF7" w14:textId="3F605CE5" w:rsidR="003A4162" w:rsidRPr="00657922" w:rsidRDefault="00F43290" w:rsidP="003F03BA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657922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</w:tr>
      <w:tr w:rsidR="00A7526F" w:rsidRPr="002A737A" w14:paraId="35D23783" w14:textId="77777777" w:rsidTr="00A7526F">
        <w:tc>
          <w:tcPr>
            <w:tcW w:w="504" w:type="dxa"/>
          </w:tcPr>
          <w:p w14:paraId="47C83299" w14:textId="6E4CC508" w:rsidR="00A7526F" w:rsidRPr="002A737A" w:rsidRDefault="00657922" w:rsidP="00A7526F">
            <w:pPr>
              <w:tabs>
                <w:tab w:val="center" w:pos="5670"/>
              </w:tabs>
              <w:spacing w:line="240" w:lineRule="auto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10</w:t>
            </w:r>
          </w:p>
        </w:tc>
        <w:tc>
          <w:tcPr>
            <w:tcW w:w="2961" w:type="dxa"/>
          </w:tcPr>
          <w:p w14:paraId="6649F949" w14:textId="6B7E5CDB" w:rsidR="00A7526F" w:rsidRPr="002A737A" w:rsidRDefault="00A7526F" w:rsidP="00A752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-</w:t>
            </w:r>
            <w:r w:rsidRPr="00A7526F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ค่าจ้างเหมาบริการ+สอาด</w:t>
            </w:r>
          </w:p>
        </w:tc>
        <w:tc>
          <w:tcPr>
            <w:tcW w:w="3944" w:type="dxa"/>
          </w:tcPr>
          <w:p w14:paraId="3EED6054" w14:textId="0F8A3801" w:rsidR="00A7526F" w:rsidRPr="002A737A" w:rsidRDefault="00A7526F" w:rsidP="00A7526F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-ค</w:t>
            </w:r>
            <w:r w:rsidRPr="00A7526F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วามสะอาดเรียบร้อย</w:t>
            </w:r>
            <w:r w:rsidRPr="00A7526F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 xml:space="preserve"> </w:t>
            </w:r>
            <w:r w:rsidRPr="00A7526F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อาคารสถานที่ยกระดับการให้บริการประชาชน</w:t>
            </w:r>
          </w:p>
        </w:tc>
        <w:tc>
          <w:tcPr>
            <w:tcW w:w="1798" w:type="dxa"/>
          </w:tcPr>
          <w:p w14:paraId="33954531" w14:textId="388CD408" w:rsidR="00A7526F" w:rsidRPr="002A737A" w:rsidRDefault="00A7526F" w:rsidP="00A7526F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3</w:t>
            </w: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3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,800</w:t>
            </w:r>
          </w:p>
        </w:tc>
        <w:tc>
          <w:tcPr>
            <w:tcW w:w="1530" w:type="dxa"/>
          </w:tcPr>
          <w:p w14:paraId="008C3801" w14:textId="0DAF0702" w:rsidR="00A7526F" w:rsidRPr="002A737A" w:rsidRDefault="00A7526F" w:rsidP="00A7526F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3</w:t>
            </w: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3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,800</w:t>
            </w:r>
          </w:p>
        </w:tc>
        <w:tc>
          <w:tcPr>
            <w:tcW w:w="1416" w:type="dxa"/>
          </w:tcPr>
          <w:p w14:paraId="0EAC91E0" w14:textId="77777777" w:rsidR="00A7526F" w:rsidRPr="002A737A" w:rsidRDefault="00A7526F" w:rsidP="00A7526F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100 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%</w:t>
            </w:r>
          </w:p>
          <w:p w14:paraId="1E4D319E" w14:textId="77777777" w:rsidR="00A7526F" w:rsidRPr="002A737A" w:rsidRDefault="00A7526F" w:rsidP="00A7526F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</w:p>
        </w:tc>
        <w:tc>
          <w:tcPr>
            <w:tcW w:w="2021" w:type="dxa"/>
          </w:tcPr>
          <w:p w14:paraId="1275372B" w14:textId="401E3644" w:rsidR="00A7526F" w:rsidRPr="00657922" w:rsidRDefault="00657922" w:rsidP="00A7526F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657922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</w:tr>
      <w:tr w:rsidR="00A7526F" w:rsidRPr="002A737A" w14:paraId="5B605362" w14:textId="77777777" w:rsidTr="00A7526F">
        <w:tc>
          <w:tcPr>
            <w:tcW w:w="504" w:type="dxa"/>
          </w:tcPr>
          <w:p w14:paraId="1604664E" w14:textId="25F90F6C" w:rsidR="00A7526F" w:rsidRPr="002A737A" w:rsidRDefault="00A7526F" w:rsidP="00A7526F">
            <w:pPr>
              <w:tabs>
                <w:tab w:val="center" w:pos="5670"/>
              </w:tabs>
              <w:spacing w:line="240" w:lineRule="auto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</w:t>
            </w:r>
            <w:r w:rsidR="00657922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961" w:type="dxa"/>
          </w:tcPr>
          <w:p w14:paraId="41D58345" w14:textId="1948CB70" w:rsidR="00A7526F" w:rsidRPr="002A737A" w:rsidRDefault="00A7526F" w:rsidP="00A752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 xml:space="preserve">รณรงค์ป้องกันและแก้ไขปัญหาอุบัติเหตุทางถนนช่วงเทศกาลสำคัญ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(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ปีใหม่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,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สงกรานต์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)</w:t>
            </w:r>
          </w:p>
        </w:tc>
        <w:tc>
          <w:tcPr>
            <w:tcW w:w="3944" w:type="dxa"/>
          </w:tcPr>
          <w:p w14:paraId="3719CC1A" w14:textId="18B14941" w:rsidR="00A7526F" w:rsidRPr="002A737A" w:rsidRDefault="00A7526F" w:rsidP="00A7526F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ผู้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ฝ่าฝืนกฎหมาย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ถูกดำเนินคดีในข้อหา ขับรถในขณะเมาสุรา และไม่สวมหมวกนิรภัย ช่วงเทศกาลปีใหม่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 ๒๕๖๗</w:t>
            </w:r>
          </w:p>
        </w:tc>
        <w:tc>
          <w:tcPr>
            <w:tcW w:w="1798" w:type="dxa"/>
          </w:tcPr>
          <w:p w14:paraId="73B7D9B5" w14:textId="6453F39D" w:rsidR="00A7526F" w:rsidRPr="002A737A" w:rsidRDefault="00A7526F" w:rsidP="00A7526F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37,800</w:t>
            </w:r>
          </w:p>
        </w:tc>
        <w:tc>
          <w:tcPr>
            <w:tcW w:w="1530" w:type="dxa"/>
          </w:tcPr>
          <w:p w14:paraId="6F27F3E8" w14:textId="03B5C64D" w:rsidR="00A7526F" w:rsidRPr="002A737A" w:rsidRDefault="00A7526F" w:rsidP="00A7526F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37,800</w:t>
            </w:r>
          </w:p>
        </w:tc>
        <w:tc>
          <w:tcPr>
            <w:tcW w:w="1416" w:type="dxa"/>
          </w:tcPr>
          <w:p w14:paraId="6F85198A" w14:textId="77777777" w:rsidR="00A7526F" w:rsidRPr="002A737A" w:rsidRDefault="00A7526F" w:rsidP="00A7526F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100 </w:t>
            </w:r>
            <w:r w:rsidRPr="002A737A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%</w:t>
            </w:r>
          </w:p>
          <w:p w14:paraId="6AC4EE8F" w14:textId="77777777" w:rsidR="00A7526F" w:rsidRPr="002A737A" w:rsidRDefault="00A7526F" w:rsidP="00A7526F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</w:p>
        </w:tc>
        <w:tc>
          <w:tcPr>
            <w:tcW w:w="2021" w:type="dxa"/>
          </w:tcPr>
          <w:p w14:paraId="2000D7B7" w14:textId="6031AB5B" w:rsidR="00A7526F" w:rsidRPr="00657922" w:rsidRDefault="00A7526F" w:rsidP="00A7526F">
            <w:pPr>
              <w:tabs>
                <w:tab w:val="center" w:pos="5670"/>
              </w:tabs>
              <w:spacing w:line="240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657922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</w:tr>
    </w:tbl>
    <w:p w14:paraId="4E8225F4" w14:textId="77777777" w:rsidR="00C52D66" w:rsidRPr="002A737A" w:rsidRDefault="00000000" w:rsidP="00C52D66">
      <w:pPr>
        <w:jc w:val="center"/>
        <w:rPr>
          <w:rFonts w:ascii="TH SarabunIT๙" w:eastAsia="Sarabun" w:hAnsi="TH SarabunIT๙" w:cs="TH SarabunIT๙"/>
          <w:b w:val="0"/>
          <w:bCs/>
          <w:color w:val="auto"/>
          <w:sz w:val="36"/>
          <w:szCs w:val="36"/>
          <w:lang w:bidi="th-TH"/>
        </w:rPr>
      </w:pPr>
      <w:r>
        <w:rPr>
          <w:rFonts w:ascii="TH SarabunIT๙" w:eastAsia="Sarabun" w:hAnsi="TH SarabunIT๙" w:cs="TH SarabunIT๙"/>
          <w:b w:val="0"/>
          <w:bCs/>
          <w:noProof/>
          <w:color w:val="auto"/>
          <w:sz w:val="36"/>
          <w:szCs w:val="36"/>
          <w:lang w:bidi="th-TH"/>
        </w:rPr>
        <w:pict w14:anchorId="48D8B77B">
          <v:rect id="_x0000_s2081" style="position:absolute;left:0;text-align:left;margin-left:382.95pt;margin-top:9.4pt;width:332.05pt;height:156.55pt;z-index:1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" filled="f" stroked="f">
            <v:textbox inset="2.53958mm,1.2694mm,2.53958mm,1.2694mm">
              <w:txbxContent>
                <w:p w14:paraId="22B652B9" w14:textId="77777777" w:rsidR="00EA3B5E" w:rsidRDefault="0031175A" w:rsidP="0031175A">
                  <w:pPr>
                    <w:spacing w:line="258" w:lineRule="auto"/>
                    <w:textDirection w:val="btLr"/>
                    <w:rPr>
                      <w:rFonts w:ascii="TH SarabunIT๙" w:eastAsia="Sarabun" w:hAnsi="TH SarabunIT๙" w:cs="TH SarabunIT๙"/>
                      <w:b w:val="0"/>
                      <w:color w:val="000000"/>
                      <w:sz w:val="32"/>
                      <w:szCs w:val="32"/>
                      <w:lang w:bidi="th-TH"/>
                    </w:rPr>
                  </w:pPr>
                  <w:r w:rsidRPr="00EC78D7">
                    <w:rPr>
                      <w:rFonts w:ascii="TH SarabunIT๙" w:eastAsia="Sarabun" w:hAnsi="TH SarabunIT๙" w:cs="TH SarabunIT๙"/>
                      <w:b w:val="0"/>
                      <w:color w:val="000000"/>
                      <w:sz w:val="32"/>
                      <w:szCs w:val="32"/>
                    </w:rPr>
                    <w:t xml:space="preserve">  </w:t>
                  </w:r>
                </w:p>
                <w:p w14:paraId="47905375" w14:textId="77777777" w:rsidR="0031175A" w:rsidRDefault="0031175A" w:rsidP="0031175A">
                  <w:pPr>
                    <w:spacing w:line="258" w:lineRule="auto"/>
                    <w:textDirection w:val="btLr"/>
                    <w:rPr>
                      <w:rFonts w:ascii="TH SarabunIT๙" w:eastAsia="Sarabun" w:hAnsi="TH SarabunIT๙" w:cs="TH SarabunIT๙"/>
                      <w:b w:val="0"/>
                      <w:bCs/>
                      <w:color w:val="000000"/>
                      <w:sz w:val="32"/>
                      <w:szCs w:val="32"/>
                      <w:lang w:bidi="th-TH"/>
                    </w:rPr>
                  </w:pPr>
                  <w:r w:rsidRPr="00EC78D7">
                    <w:rPr>
                      <w:rFonts w:ascii="TH SarabunIT๙" w:eastAsia="Sarabun" w:hAnsi="TH SarabunIT๙" w:cs="TH SarabunIT๙"/>
                      <w:b w:val="0"/>
                      <w:color w:val="000000"/>
                      <w:sz w:val="32"/>
                      <w:szCs w:val="32"/>
                    </w:rPr>
                    <w:t xml:space="preserve">   - </w:t>
                  </w:r>
                  <w:r w:rsidRPr="00EC78D7">
                    <w:rPr>
                      <w:rFonts w:ascii="TH SarabunIT๙" w:eastAsia="Sarabun" w:hAnsi="TH SarabunIT๙" w:cs="TH SarabunIT๙"/>
                      <w:b w:val="0"/>
                      <w:bCs/>
                      <w:color w:val="000000"/>
                      <w:sz w:val="32"/>
                      <w:szCs w:val="32"/>
                      <w:cs/>
                    </w:rPr>
                    <w:t>ทราบ</w:t>
                  </w:r>
                </w:p>
                <w:p w14:paraId="06DE7797" w14:textId="77777777" w:rsidR="0031175A" w:rsidRPr="00EC78D7" w:rsidRDefault="0031175A" w:rsidP="0031175A">
                  <w:pPr>
                    <w:spacing w:line="258" w:lineRule="auto"/>
                    <w:textDirection w:val="btL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</w:rPr>
                    <w:t xml:space="preserve">              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  <w:cs/>
                    </w:rPr>
                    <w:t>พ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>.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  <w:cs/>
                    </w:rPr>
                    <w:t>ต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>.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  <w:cs/>
                    </w:rPr>
                    <w:t>อ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 xml:space="preserve">. </w:t>
                  </w:r>
                  <w:r w:rsidR="00000000">
                    <w:rPr>
                      <w:rFonts w:ascii="TH SarabunIT๙" w:eastAsia="Sarabun" w:hAnsi="TH SarabunIT๙" w:cs="TH SarabunIT๙"/>
                      <w:noProof/>
                      <w:color w:val="000000"/>
                      <w:sz w:val="32"/>
                      <w:szCs w:val="32"/>
                      <w:lang w:bidi="th-TH"/>
                    </w:rPr>
                    <w:pict w14:anchorId="49BA7BBE">
                      <v:shape id="_x0000_i1028" type="#_x0000_t75" style="width:152.25pt;height:51.75pt;visibility:visible">
                        <v:imagedata r:id="rId17" o:title="" croptop="20799f" cropbottom="24583f" cropleft="2767f" cropright="3186f"/>
                      </v:shape>
                    </w:pict>
                  </w:r>
                  <w:r w:rsidR="00EA3B5E"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 xml:space="preserve">   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  <w:cs/>
                    </w:rPr>
                    <w:t>ผู้ตรวจรายงาน</w:t>
                  </w:r>
                </w:p>
                <w:p w14:paraId="1F9E854B" w14:textId="77777777" w:rsidR="0031175A" w:rsidRPr="00EC78D7" w:rsidRDefault="0031175A" w:rsidP="0031175A">
                  <w:pPr>
                    <w:spacing w:line="258" w:lineRule="auto"/>
                    <w:ind w:left="720" w:firstLine="720"/>
                    <w:textDirection w:val="btL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 xml:space="preserve">         (</w:t>
                  </w:r>
                  <w:proofErr w:type="gramStart"/>
                  <w:r w:rsidR="000E5A45"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 xml:space="preserve">เสกสรร </w:t>
                  </w:r>
                  <w:r w:rsidR="003C3F9F"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 xml:space="preserve"> </w:t>
                  </w:r>
                  <w:r w:rsidR="000E5A45"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>บุญยรัชนิกร</w:t>
                  </w:r>
                  <w:proofErr w:type="gramEnd"/>
                  <w:r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>)</w:t>
                  </w:r>
                </w:p>
                <w:p w14:paraId="1F6C52E2" w14:textId="77777777" w:rsidR="0031175A" w:rsidRPr="00EC78D7" w:rsidRDefault="0031175A" w:rsidP="0031175A">
                  <w:pPr>
                    <w:spacing w:line="258" w:lineRule="auto"/>
                    <w:textDirection w:val="btL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 xml:space="preserve">             </w:t>
                  </w:r>
                  <w:r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 xml:space="preserve">      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  <w:cs/>
                    </w:rPr>
                    <w:t>ผกก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>.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  <w:cs/>
                    </w:rPr>
                    <w:t>ส</w:t>
                  </w:r>
                  <w:r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>ภ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>.</w:t>
                  </w:r>
                  <w:r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>จัตุรัส</w:t>
                  </w:r>
                </w:p>
              </w:txbxContent>
            </v:textbox>
          </v:rect>
        </w:pict>
      </w:r>
    </w:p>
    <w:p w14:paraId="71F6DBA0" w14:textId="77777777" w:rsidR="00C52D66" w:rsidRPr="002A737A" w:rsidRDefault="00000000" w:rsidP="00C52D66">
      <w:pPr>
        <w:jc w:val="center"/>
        <w:rPr>
          <w:rFonts w:ascii="TH SarabunIT๙" w:eastAsia="Sarabun" w:hAnsi="TH SarabunIT๙" w:cs="TH SarabunIT๙"/>
          <w:b w:val="0"/>
          <w:bCs/>
          <w:color w:val="auto"/>
          <w:sz w:val="36"/>
          <w:szCs w:val="36"/>
          <w:lang w:bidi="th-TH"/>
        </w:rPr>
      </w:pPr>
      <w:r>
        <w:rPr>
          <w:rFonts w:ascii="TH SarabunIT๙" w:eastAsia="Sarabun" w:hAnsi="TH SarabunIT๙" w:cs="TH SarabunIT๙"/>
          <w:b w:val="0"/>
          <w:bCs/>
          <w:noProof/>
          <w:color w:val="auto"/>
          <w:sz w:val="36"/>
          <w:szCs w:val="36"/>
          <w:lang w:bidi="th-TH"/>
        </w:rPr>
        <w:pict w14:anchorId="3D03D7E7">
          <v:rect id="Rectangle 11" o:spid="_x0000_s2080" style="position:absolute;left:0;text-align:left;margin-left:40.05pt;margin-top:15.5pt;width:298.9pt;height:96.5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" filled="f" stroked="f">
            <v:textbox inset="2.53958mm,1.2694mm,2.53958mm,1.2694mm">
              <w:txbxContent>
                <w:p w14:paraId="395D7517" w14:textId="77777777" w:rsidR="0031175A" w:rsidRPr="00EC78D7" w:rsidRDefault="0031175A" w:rsidP="0031175A">
                  <w:pPr>
                    <w:spacing w:line="258" w:lineRule="auto"/>
                    <w:textDirection w:val="btL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 xml:space="preserve">    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  <w:cs/>
                    </w:rPr>
                    <w:t>พ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>.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  <w:cs/>
                    </w:rPr>
                    <w:t>ต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>.</w:t>
                  </w:r>
                  <w:r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</w:rPr>
                    <w:t>ท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 xml:space="preserve">. 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="000E5A45" w:rsidRPr="009E173F">
                    <w:rPr>
                      <w:rFonts w:ascii="TH SarabunIT๙" w:eastAsia="Sarabun" w:hAnsi="TH SarabunIT๙" w:cs="Cordia New" w:hint="cs"/>
                      <w:color w:val="000000"/>
                      <w:sz w:val="32"/>
                      <w:szCs w:val="40"/>
                      <w:cs/>
                      <w:lang w:bidi="th-TH"/>
                    </w:rPr>
                    <w:tab/>
                  </w:r>
                  <w:r w:rsidR="00000000">
                    <w:rPr>
                      <w:rFonts w:ascii="TH SarabunIT๙" w:eastAsia="Sarabun" w:hAnsi="TH SarabunIT๙" w:cs="Cordia New"/>
                      <w:color w:val="000000"/>
                      <w:sz w:val="32"/>
                      <w:szCs w:val="40"/>
                      <w:lang w:bidi="th-TH"/>
                    </w:rPr>
                    <w:pict w14:anchorId="122A0DEE">
                      <v:shape id="_x0000_i1030" type="#_x0000_t75" style="width:69.75pt;height:33.75pt">
                        <v:imagedata r:id="rId18" o:title=""/>
                      </v:shape>
                    </w:pict>
                  </w:r>
                  <w:r w:rsidR="000E5A45" w:rsidRPr="009E173F">
                    <w:rPr>
                      <w:rFonts w:ascii="TH SarabunIT๙" w:eastAsia="Sarabun" w:hAnsi="TH SarabunIT๙" w:cs="Cordia New" w:hint="cs"/>
                      <w:color w:val="000000"/>
                      <w:sz w:val="32"/>
                      <w:szCs w:val="40"/>
                      <w:cs/>
                      <w:lang w:bidi="th-TH"/>
                    </w:rPr>
                    <w:tab/>
                  </w:r>
                  <w:r w:rsidR="000E5A45" w:rsidRPr="009E173F">
                    <w:rPr>
                      <w:rFonts w:ascii="TH SarabunIT๙" w:eastAsia="Sarabun" w:hAnsi="TH SarabunIT๙" w:cs="Cordia New" w:hint="cs"/>
                      <w:color w:val="000000"/>
                      <w:sz w:val="32"/>
                      <w:szCs w:val="40"/>
                      <w:cs/>
                      <w:lang w:bidi="th-TH"/>
                    </w:rPr>
                    <w:tab/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  <w:cs/>
                    </w:rPr>
                    <w:t>ผู้รายงาน</w:t>
                  </w:r>
                </w:p>
                <w:p w14:paraId="5161CAA5" w14:textId="77777777" w:rsidR="0031175A" w:rsidRPr="00EC78D7" w:rsidRDefault="0031175A" w:rsidP="0031175A">
                  <w:pPr>
                    <w:spacing w:line="258" w:lineRule="auto"/>
                    <w:textDirection w:val="btL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 xml:space="preserve">     </w:t>
                  </w:r>
                  <w:r w:rsidR="00EA3B5E"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 xml:space="preserve">  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 xml:space="preserve">    </w:t>
                  </w:r>
                  <w:proofErr w:type="gramStart"/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>(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="000E5A45"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>อรรถพร</w:t>
                  </w:r>
                  <w:proofErr w:type="gramEnd"/>
                  <w:r w:rsidR="000E5A45"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 xml:space="preserve">  </w:t>
                  </w:r>
                  <w:proofErr w:type="gramStart"/>
                  <w:r w:rsidR="000E5A45"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>พุ่มห้วยรอบ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>)</w:t>
                  </w:r>
                  <w:proofErr w:type="gramEnd"/>
                </w:p>
                <w:p w14:paraId="2FA80D3C" w14:textId="77777777" w:rsidR="0031175A" w:rsidRPr="00EC78D7" w:rsidRDefault="0031175A" w:rsidP="0031175A">
                  <w:pPr>
                    <w:spacing w:line="258" w:lineRule="auto"/>
                    <w:textDirection w:val="btL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 xml:space="preserve">       </w:t>
                  </w:r>
                  <w:r w:rsidR="000E5A45"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 xml:space="preserve"> </w:t>
                  </w:r>
                  <w:r w:rsidR="00CE2440"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 xml:space="preserve">  </w:t>
                  </w:r>
                  <w:r w:rsidR="000E5A45"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 xml:space="preserve">   </w:t>
                  </w:r>
                  <w:r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>รอง ผกก.ป.สภ</w:t>
                  </w:r>
                  <w:r w:rsidRPr="00EC78D7"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  <w:t>.</w:t>
                  </w:r>
                  <w:r>
                    <w:rPr>
                      <w:rFonts w:ascii="TH SarabunIT๙" w:eastAsia="Sarabu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>จัตุรัส</w:t>
                  </w:r>
                </w:p>
              </w:txbxContent>
            </v:textbox>
          </v:rect>
        </w:pict>
      </w:r>
    </w:p>
    <w:p w14:paraId="26548F19" w14:textId="77777777" w:rsidR="00C52D66" w:rsidRPr="002A737A" w:rsidRDefault="00C52D66" w:rsidP="00C52D66">
      <w:pPr>
        <w:jc w:val="center"/>
        <w:rPr>
          <w:rFonts w:ascii="TH SarabunIT๙" w:eastAsia="Sarabun" w:hAnsi="TH SarabunIT๙" w:cs="TH SarabunIT๙"/>
          <w:b w:val="0"/>
          <w:bCs/>
          <w:color w:val="auto"/>
          <w:sz w:val="36"/>
          <w:szCs w:val="36"/>
          <w:lang w:bidi="th-TH"/>
        </w:rPr>
      </w:pPr>
    </w:p>
    <w:p w14:paraId="1502833B" w14:textId="77777777" w:rsidR="00892845" w:rsidRPr="002A737A" w:rsidRDefault="00892845" w:rsidP="00044F75">
      <w:pPr>
        <w:tabs>
          <w:tab w:val="center" w:pos="8505"/>
        </w:tabs>
        <w:jc w:val="thaiDistribute"/>
        <w:rPr>
          <w:rFonts w:ascii="TH SarabunIT๙" w:hAnsi="TH SarabunIT๙" w:cs="TH SarabunIT๙"/>
          <w:b w:val="0"/>
          <w:color w:val="auto"/>
          <w:sz w:val="32"/>
          <w:szCs w:val="32"/>
          <w:lang w:bidi="th-TH"/>
        </w:rPr>
      </w:pPr>
    </w:p>
    <w:sectPr w:rsidR="00892845" w:rsidRPr="002A737A" w:rsidSect="00C52D66">
      <w:pgSz w:w="16838" w:h="11906" w:orient="landscape"/>
      <w:pgMar w:top="994" w:right="1440" w:bottom="1440" w:left="144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A8F32" w14:textId="77777777" w:rsidR="00AF2C79" w:rsidRDefault="00AF2C79" w:rsidP="007057F4">
      <w:r>
        <w:separator/>
      </w:r>
    </w:p>
  </w:endnote>
  <w:endnote w:type="continuationSeparator" w:id="0">
    <w:p w14:paraId="6B29F8BB" w14:textId="77777777" w:rsidR="00AF2C79" w:rsidRDefault="00AF2C79" w:rsidP="00705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Noto Sans Symbols"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671D3" w14:textId="77777777" w:rsidR="00AF2C79" w:rsidRDefault="00AF2C79" w:rsidP="007057F4">
      <w:r>
        <w:separator/>
      </w:r>
    </w:p>
  </w:footnote>
  <w:footnote w:type="continuationSeparator" w:id="0">
    <w:p w14:paraId="00B9150F" w14:textId="77777777" w:rsidR="00AF2C79" w:rsidRDefault="00AF2C79" w:rsidP="00705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EC440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A2EA5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9CA9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2361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AC07FA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EA04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34FE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8A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67C2F0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E67A50"/>
    <w:multiLevelType w:val="hybridMultilevel"/>
    <w:tmpl w:val="9AC62F58"/>
    <w:lvl w:ilvl="0" w:tplc="2C2AC05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0E2129F3"/>
    <w:multiLevelType w:val="hybridMultilevel"/>
    <w:tmpl w:val="9AC62F58"/>
    <w:lvl w:ilvl="0" w:tplc="2C2AC05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16E4A1C"/>
    <w:multiLevelType w:val="multilevel"/>
    <w:tmpl w:val="CEEE40E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Angsana New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Angsana New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Angsana New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Angsana New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Angsana New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Angsana New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Angsana New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Angsana Ne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Angsana New" w:hint="default"/>
        <w:sz w:val="22"/>
      </w:rPr>
    </w:lvl>
  </w:abstractNum>
  <w:abstractNum w:abstractNumId="12" w15:restartNumberingAfterBreak="0">
    <w:nsid w:val="24BB5AEF"/>
    <w:multiLevelType w:val="hybridMultilevel"/>
    <w:tmpl w:val="B7E42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B035D"/>
    <w:multiLevelType w:val="hybridMultilevel"/>
    <w:tmpl w:val="6F964C5E"/>
    <w:lvl w:ilvl="0" w:tplc="4A74BF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2FC27017"/>
    <w:multiLevelType w:val="hybridMultilevel"/>
    <w:tmpl w:val="98D0064E"/>
    <w:lvl w:ilvl="0" w:tplc="43B6F84E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color w:val="000000"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C710A"/>
    <w:multiLevelType w:val="hybridMultilevel"/>
    <w:tmpl w:val="63AC482A"/>
    <w:lvl w:ilvl="0" w:tplc="88C686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17A6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E2D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E04E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CD9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2AD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A2CB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3290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348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0DD"/>
    <w:multiLevelType w:val="multilevel"/>
    <w:tmpl w:val="838ACDF2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Angsana New" w:hint="default"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Angsana New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Angsana New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Angsana New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Angsana New"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Angsana New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Angsana New"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Angsana New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Angsana New" w:hint="default"/>
        <w:sz w:val="28"/>
      </w:rPr>
    </w:lvl>
  </w:abstractNum>
  <w:abstractNum w:abstractNumId="17" w15:restartNumberingAfterBreak="0">
    <w:nsid w:val="3EF27C90"/>
    <w:multiLevelType w:val="hybridMultilevel"/>
    <w:tmpl w:val="7130D87E"/>
    <w:lvl w:ilvl="0" w:tplc="D08C1B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1E833C0"/>
    <w:multiLevelType w:val="hybridMultilevel"/>
    <w:tmpl w:val="2D72D5D8"/>
    <w:lvl w:ilvl="0" w:tplc="4F8074C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 w15:restartNumberingAfterBreak="0">
    <w:nsid w:val="444978C0"/>
    <w:multiLevelType w:val="hybridMultilevel"/>
    <w:tmpl w:val="3DE61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41AB2"/>
    <w:multiLevelType w:val="hybridMultilevel"/>
    <w:tmpl w:val="2D72D5D8"/>
    <w:lvl w:ilvl="0" w:tplc="4F8074C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A67236C"/>
    <w:multiLevelType w:val="hybridMultilevel"/>
    <w:tmpl w:val="E74CF7B8"/>
    <w:lvl w:ilvl="0" w:tplc="D7521348">
      <w:start w:val="1"/>
      <w:numFmt w:val="decimal"/>
      <w:lvlText w:val="%1."/>
      <w:lvlJc w:val="left"/>
      <w:pPr>
        <w:ind w:left="1800" w:hanging="360"/>
      </w:pPr>
      <w:rPr>
        <w:rFonts w:ascii="TH SarabunIT๙" w:eastAsia="Times New Roman" w:hAnsi="TH SarabunIT๙" w:cs="TH SarabunIT๙"/>
        <w:sz w:val="3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B3A398F"/>
    <w:multiLevelType w:val="hybridMultilevel"/>
    <w:tmpl w:val="E57C7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151AD"/>
    <w:multiLevelType w:val="hybridMultilevel"/>
    <w:tmpl w:val="3FDE9A26"/>
    <w:lvl w:ilvl="0" w:tplc="F42E21AC">
      <w:start w:val="27"/>
      <w:numFmt w:val="bullet"/>
      <w:lvlText w:val="-"/>
      <w:lvlJc w:val="left"/>
      <w:pPr>
        <w:ind w:left="1778" w:hanging="360"/>
      </w:pPr>
      <w:rPr>
        <w:rFonts w:ascii="TH SarabunIT๙" w:eastAsia="SimS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526240E5"/>
    <w:multiLevelType w:val="hybridMultilevel"/>
    <w:tmpl w:val="DCFEADB2"/>
    <w:lvl w:ilvl="0" w:tplc="21E6E29E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936598"/>
    <w:multiLevelType w:val="hybridMultilevel"/>
    <w:tmpl w:val="E48EB1CA"/>
    <w:lvl w:ilvl="0" w:tplc="AE14A238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ED0DC9"/>
    <w:multiLevelType w:val="hybridMultilevel"/>
    <w:tmpl w:val="39EC61D8"/>
    <w:lvl w:ilvl="0" w:tplc="DF4C06B8">
      <w:start w:val="2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0ED07E7"/>
    <w:multiLevelType w:val="multilevel"/>
    <w:tmpl w:val="BE30D974"/>
    <w:lvl w:ilvl="0">
      <w:start w:val="27"/>
      <w:numFmt w:val="bullet"/>
      <w:lvlText w:val="-"/>
      <w:lvlJc w:val="left"/>
      <w:pPr>
        <w:ind w:left="570" w:hanging="360"/>
      </w:pPr>
      <w:rPr>
        <w:rFonts w:ascii="Sarabun" w:eastAsia="Sarabun" w:hAnsi="Sarabun" w:cs="Sarabun"/>
      </w:rPr>
    </w:lvl>
    <w:lvl w:ilvl="1">
      <w:start w:val="1"/>
      <w:numFmt w:val="bullet"/>
      <w:lvlText w:val="o"/>
      <w:lvlJc w:val="left"/>
      <w:pPr>
        <w:ind w:left="12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4D85391"/>
    <w:multiLevelType w:val="multilevel"/>
    <w:tmpl w:val="A2F88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29" w15:restartNumberingAfterBreak="0">
    <w:nsid w:val="79AC0104"/>
    <w:multiLevelType w:val="multilevel"/>
    <w:tmpl w:val="C37E5FF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upperRoman"/>
      <w:lvlText w:val="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9F3216C"/>
    <w:multiLevelType w:val="hybridMultilevel"/>
    <w:tmpl w:val="7B921788"/>
    <w:lvl w:ilvl="0" w:tplc="B0ECFEE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6E7B62"/>
    <w:multiLevelType w:val="hybridMultilevel"/>
    <w:tmpl w:val="0F5EF7E0"/>
    <w:lvl w:ilvl="0" w:tplc="FC54D8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7E211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4F6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448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24D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8AC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82F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6D3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D6BF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F0C23"/>
    <w:multiLevelType w:val="hybridMultilevel"/>
    <w:tmpl w:val="4B4E587C"/>
    <w:lvl w:ilvl="0" w:tplc="84F2A59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E31FC2"/>
    <w:multiLevelType w:val="hybridMultilevel"/>
    <w:tmpl w:val="FC84E8B8"/>
    <w:lvl w:ilvl="0" w:tplc="2D78ABBC">
      <w:start w:val="1"/>
      <w:numFmt w:val="thaiNumbers"/>
      <w:lvlText w:val="%1."/>
      <w:lvlJc w:val="left"/>
      <w:pPr>
        <w:ind w:left="179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34" w15:restartNumberingAfterBreak="0">
    <w:nsid w:val="7F867F8E"/>
    <w:multiLevelType w:val="hybridMultilevel"/>
    <w:tmpl w:val="80A49A54"/>
    <w:lvl w:ilvl="0" w:tplc="10D64394">
      <w:start w:val="1"/>
      <w:numFmt w:val="bullet"/>
      <w:lvlText w:val=""/>
      <w:lvlJc w:val="left"/>
      <w:pPr>
        <w:tabs>
          <w:tab w:val="num" w:pos="317"/>
        </w:tabs>
        <w:ind w:left="317" w:hanging="31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703540">
    <w:abstractNumId w:val="8"/>
  </w:num>
  <w:num w:numId="2" w16cid:durableId="1285695083">
    <w:abstractNumId w:val="29"/>
  </w:num>
  <w:num w:numId="3" w16cid:durableId="220822864">
    <w:abstractNumId w:val="31"/>
  </w:num>
  <w:num w:numId="4" w16cid:durableId="936329522">
    <w:abstractNumId w:val="34"/>
  </w:num>
  <w:num w:numId="5" w16cid:durableId="13245077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7476206">
    <w:abstractNumId w:val="15"/>
  </w:num>
  <w:num w:numId="7" w16cid:durableId="1033457961">
    <w:abstractNumId w:val="28"/>
  </w:num>
  <w:num w:numId="8" w16cid:durableId="1355572018">
    <w:abstractNumId w:val="7"/>
  </w:num>
  <w:num w:numId="9" w16cid:durableId="813638221">
    <w:abstractNumId w:val="6"/>
  </w:num>
  <w:num w:numId="10" w16cid:durableId="744644955">
    <w:abstractNumId w:val="5"/>
  </w:num>
  <w:num w:numId="11" w16cid:durableId="419109632">
    <w:abstractNumId w:val="4"/>
  </w:num>
  <w:num w:numId="12" w16cid:durableId="2022196470">
    <w:abstractNumId w:val="3"/>
  </w:num>
  <w:num w:numId="13" w16cid:durableId="1575967071">
    <w:abstractNumId w:val="2"/>
  </w:num>
  <w:num w:numId="14" w16cid:durableId="1393848944">
    <w:abstractNumId w:val="1"/>
  </w:num>
  <w:num w:numId="15" w16cid:durableId="179319853">
    <w:abstractNumId w:val="0"/>
  </w:num>
  <w:num w:numId="16" w16cid:durableId="1747603968">
    <w:abstractNumId w:val="19"/>
  </w:num>
  <w:num w:numId="17" w16cid:durableId="310642141">
    <w:abstractNumId w:val="24"/>
  </w:num>
  <w:num w:numId="18" w16cid:durableId="662464323">
    <w:abstractNumId w:val="12"/>
  </w:num>
  <w:num w:numId="19" w16cid:durableId="1281109292">
    <w:abstractNumId w:val="22"/>
  </w:num>
  <w:num w:numId="20" w16cid:durableId="682435444">
    <w:abstractNumId w:val="25"/>
  </w:num>
  <w:num w:numId="21" w16cid:durableId="1590188762">
    <w:abstractNumId w:val="13"/>
  </w:num>
  <w:num w:numId="22" w16cid:durableId="333070941">
    <w:abstractNumId w:val="17"/>
  </w:num>
  <w:num w:numId="23" w16cid:durableId="678822653">
    <w:abstractNumId w:val="21"/>
  </w:num>
  <w:num w:numId="24" w16cid:durableId="1669409442">
    <w:abstractNumId w:val="9"/>
  </w:num>
  <w:num w:numId="25" w16cid:durableId="1409885612">
    <w:abstractNumId w:val="20"/>
  </w:num>
  <w:num w:numId="26" w16cid:durableId="1776051052">
    <w:abstractNumId w:val="10"/>
  </w:num>
  <w:num w:numId="27" w16cid:durableId="1893227874">
    <w:abstractNumId w:val="18"/>
  </w:num>
  <w:num w:numId="28" w16cid:durableId="1318455833">
    <w:abstractNumId w:val="14"/>
  </w:num>
  <w:num w:numId="29" w16cid:durableId="29647054">
    <w:abstractNumId w:val="30"/>
  </w:num>
  <w:num w:numId="30" w16cid:durableId="34963280">
    <w:abstractNumId w:val="26"/>
  </w:num>
  <w:num w:numId="31" w16cid:durableId="1958564977">
    <w:abstractNumId w:val="11"/>
  </w:num>
  <w:num w:numId="32" w16cid:durableId="1004169742">
    <w:abstractNumId w:val="16"/>
  </w:num>
  <w:num w:numId="33" w16cid:durableId="1474373351">
    <w:abstractNumId w:val="32"/>
  </w:num>
  <w:num w:numId="34" w16cid:durableId="854225454">
    <w:abstractNumId w:val="27"/>
  </w:num>
  <w:num w:numId="35" w16cid:durableId="206332930">
    <w:abstractNumId w:val="33"/>
  </w:num>
  <w:num w:numId="36" w16cid:durableId="19153865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characterSpacingControl w:val="doNotCompress"/>
  <w:hdrShapeDefaults>
    <o:shapedefaults v:ext="edit" spidmax="2084"/>
  </w:hdrShapeDefaults>
  <w:footnotePr>
    <w:footnote w:id="-1"/>
    <w:footnote w:id="0"/>
  </w:footnotePr>
  <w:endnotePr>
    <w:endnote w:id="-1"/>
    <w:endnote w:id="0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55D8"/>
    <w:rsid w:val="000049F2"/>
    <w:rsid w:val="000174F2"/>
    <w:rsid w:val="00022822"/>
    <w:rsid w:val="00023186"/>
    <w:rsid w:val="00042C13"/>
    <w:rsid w:val="00044F75"/>
    <w:rsid w:val="00067C92"/>
    <w:rsid w:val="00081002"/>
    <w:rsid w:val="000A6612"/>
    <w:rsid w:val="000B0B82"/>
    <w:rsid w:val="000B0E21"/>
    <w:rsid w:val="000B494B"/>
    <w:rsid w:val="000B4CC4"/>
    <w:rsid w:val="000C37BA"/>
    <w:rsid w:val="000C78DE"/>
    <w:rsid w:val="000D6D2F"/>
    <w:rsid w:val="000E502F"/>
    <w:rsid w:val="000E514B"/>
    <w:rsid w:val="000E5A45"/>
    <w:rsid w:val="000E641B"/>
    <w:rsid w:val="00104D95"/>
    <w:rsid w:val="00106E3C"/>
    <w:rsid w:val="00115A25"/>
    <w:rsid w:val="00136006"/>
    <w:rsid w:val="001449EC"/>
    <w:rsid w:val="00146CD2"/>
    <w:rsid w:val="0015049A"/>
    <w:rsid w:val="001625F7"/>
    <w:rsid w:val="001670A7"/>
    <w:rsid w:val="00172EFA"/>
    <w:rsid w:val="0018037D"/>
    <w:rsid w:val="0018439C"/>
    <w:rsid w:val="001B135A"/>
    <w:rsid w:val="001B361F"/>
    <w:rsid w:val="001C225B"/>
    <w:rsid w:val="001C73C1"/>
    <w:rsid w:val="001D3EFB"/>
    <w:rsid w:val="001E4EB5"/>
    <w:rsid w:val="001F0AF0"/>
    <w:rsid w:val="002178B9"/>
    <w:rsid w:val="0022015A"/>
    <w:rsid w:val="0022083D"/>
    <w:rsid w:val="002244BA"/>
    <w:rsid w:val="002246E1"/>
    <w:rsid w:val="00224E82"/>
    <w:rsid w:val="002415F6"/>
    <w:rsid w:val="00246608"/>
    <w:rsid w:val="00260CE6"/>
    <w:rsid w:val="002625F7"/>
    <w:rsid w:val="00284AB9"/>
    <w:rsid w:val="00291712"/>
    <w:rsid w:val="002A737A"/>
    <w:rsid w:val="002B4300"/>
    <w:rsid w:val="002D1196"/>
    <w:rsid w:val="002D2ED4"/>
    <w:rsid w:val="002D5F5B"/>
    <w:rsid w:val="002E0194"/>
    <w:rsid w:val="002E296D"/>
    <w:rsid w:val="002E4846"/>
    <w:rsid w:val="002F36EB"/>
    <w:rsid w:val="00303541"/>
    <w:rsid w:val="00303EF8"/>
    <w:rsid w:val="00305488"/>
    <w:rsid w:val="00306208"/>
    <w:rsid w:val="0031175A"/>
    <w:rsid w:val="00312FFA"/>
    <w:rsid w:val="003150BA"/>
    <w:rsid w:val="00334EAE"/>
    <w:rsid w:val="00335D8D"/>
    <w:rsid w:val="003462E3"/>
    <w:rsid w:val="003505EB"/>
    <w:rsid w:val="003555F4"/>
    <w:rsid w:val="00362033"/>
    <w:rsid w:val="003620E2"/>
    <w:rsid w:val="003A4162"/>
    <w:rsid w:val="003B0DAE"/>
    <w:rsid w:val="003B24E7"/>
    <w:rsid w:val="003C091E"/>
    <w:rsid w:val="003C3F9F"/>
    <w:rsid w:val="003C517E"/>
    <w:rsid w:val="003C57D6"/>
    <w:rsid w:val="003E3CA1"/>
    <w:rsid w:val="003F03BA"/>
    <w:rsid w:val="003F10A7"/>
    <w:rsid w:val="003F5051"/>
    <w:rsid w:val="003F6854"/>
    <w:rsid w:val="003F75E5"/>
    <w:rsid w:val="00420DF5"/>
    <w:rsid w:val="004255D8"/>
    <w:rsid w:val="00426D5A"/>
    <w:rsid w:val="00430950"/>
    <w:rsid w:val="004371B6"/>
    <w:rsid w:val="004423CB"/>
    <w:rsid w:val="0044289B"/>
    <w:rsid w:val="00444C7B"/>
    <w:rsid w:val="00446AA9"/>
    <w:rsid w:val="00452A76"/>
    <w:rsid w:val="00456D6E"/>
    <w:rsid w:val="00461A86"/>
    <w:rsid w:val="004669A6"/>
    <w:rsid w:val="00471337"/>
    <w:rsid w:val="0047373F"/>
    <w:rsid w:val="0048718B"/>
    <w:rsid w:val="00491222"/>
    <w:rsid w:val="0049185C"/>
    <w:rsid w:val="0049608C"/>
    <w:rsid w:val="004A38C4"/>
    <w:rsid w:val="004B5D16"/>
    <w:rsid w:val="004C2F9A"/>
    <w:rsid w:val="004D1C2D"/>
    <w:rsid w:val="004D4DDE"/>
    <w:rsid w:val="004E0C77"/>
    <w:rsid w:val="004F2231"/>
    <w:rsid w:val="005112D1"/>
    <w:rsid w:val="00515990"/>
    <w:rsid w:val="00525DF4"/>
    <w:rsid w:val="00530A51"/>
    <w:rsid w:val="00537DD0"/>
    <w:rsid w:val="0054365E"/>
    <w:rsid w:val="0055035B"/>
    <w:rsid w:val="00550782"/>
    <w:rsid w:val="005611B6"/>
    <w:rsid w:val="00561F44"/>
    <w:rsid w:val="005676E8"/>
    <w:rsid w:val="005754A0"/>
    <w:rsid w:val="0059270F"/>
    <w:rsid w:val="005C2EC0"/>
    <w:rsid w:val="005C3643"/>
    <w:rsid w:val="005C3CF9"/>
    <w:rsid w:val="005D015C"/>
    <w:rsid w:val="005F0347"/>
    <w:rsid w:val="005F3207"/>
    <w:rsid w:val="00610289"/>
    <w:rsid w:val="00613CB9"/>
    <w:rsid w:val="00616218"/>
    <w:rsid w:val="00620AAC"/>
    <w:rsid w:val="0064105E"/>
    <w:rsid w:val="0065210E"/>
    <w:rsid w:val="00657922"/>
    <w:rsid w:val="006617AC"/>
    <w:rsid w:val="00665987"/>
    <w:rsid w:val="00666624"/>
    <w:rsid w:val="0067743D"/>
    <w:rsid w:val="0068500D"/>
    <w:rsid w:val="00696BFD"/>
    <w:rsid w:val="006A0B29"/>
    <w:rsid w:val="006B03B7"/>
    <w:rsid w:val="006B58C8"/>
    <w:rsid w:val="006B7E33"/>
    <w:rsid w:val="006C1D36"/>
    <w:rsid w:val="006C2230"/>
    <w:rsid w:val="006E2F2D"/>
    <w:rsid w:val="006E4075"/>
    <w:rsid w:val="006F1EA4"/>
    <w:rsid w:val="007018CE"/>
    <w:rsid w:val="00703EE3"/>
    <w:rsid w:val="007057F4"/>
    <w:rsid w:val="00705D04"/>
    <w:rsid w:val="00705EC2"/>
    <w:rsid w:val="00710FEA"/>
    <w:rsid w:val="00714511"/>
    <w:rsid w:val="00720977"/>
    <w:rsid w:val="007417B3"/>
    <w:rsid w:val="00742102"/>
    <w:rsid w:val="00750AC4"/>
    <w:rsid w:val="00761685"/>
    <w:rsid w:val="00773B66"/>
    <w:rsid w:val="007745B4"/>
    <w:rsid w:val="00793047"/>
    <w:rsid w:val="007A3199"/>
    <w:rsid w:val="007B11F0"/>
    <w:rsid w:val="007B4458"/>
    <w:rsid w:val="007C7473"/>
    <w:rsid w:val="007D26F1"/>
    <w:rsid w:val="007E4002"/>
    <w:rsid w:val="007E5499"/>
    <w:rsid w:val="007F44BE"/>
    <w:rsid w:val="00814F22"/>
    <w:rsid w:val="008253A5"/>
    <w:rsid w:val="00826078"/>
    <w:rsid w:val="00832F8C"/>
    <w:rsid w:val="008417CE"/>
    <w:rsid w:val="0084277E"/>
    <w:rsid w:val="00850036"/>
    <w:rsid w:val="00851AA1"/>
    <w:rsid w:val="00855B9E"/>
    <w:rsid w:val="00864472"/>
    <w:rsid w:val="00882D2E"/>
    <w:rsid w:val="00892845"/>
    <w:rsid w:val="00894218"/>
    <w:rsid w:val="008968D6"/>
    <w:rsid w:val="008A3C95"/>
    <w:rsid w:val="008B496A"/>
    <w:rsid w:val="008B5D90"/>
    <w:rsid w:val="008C0C4A"/>
    <w:rsid w:val="008C386D"/>
    <w:rsid w:val="008C4E77"/>
    <w:rsid w:val="008C5106"/>
    <w:rsid w:val="008D4EFF"/>
    <w:rsid w:val="008D5829"/>
    <w:rsid w:val="008E0CBD"/>
    <w:rsid w:val="008E6308"/>
    <w:rsid w:val="00920E1B"/>
    <w:rsid w:val="009278B9"/>
    <w:rsid w:val="00946F55"/>
    <w:rsid w:val="0096476C"/>
    <w:rsid w:val="00964E22"/>
    <w:rsid w:val="00965BD5"/>
    <w:rsid w:val="009732F0"/>
    <w:rsid w:val="00986EE2"/>
    <w:rsid w:val="009875C8"/>
    <w:rsid w:val="009876BB"/>
    <w:rsid w:val="00991D08"/>
    <w:rsid w:val="00997EE2"/>
    <w:rsid w:val="009A04D6"/>
    <w:rsid w:val="009A419F"/>
    <w:rsid w:val="009A7D34"/>
    <w:rsid w:val="009B7939"/>
    <w:rsid w:val="009B7EED"/>
    <w:rsid w:val="009C450B"/>
    <w:rsid w:val="009C5948"/>
    <w:rsid w:val="009D1588"/>
    <w:rsid w:val="009E173F"/>
    <w:rsid w:val="009E3E17"/>
    <w:rsid w:val="00A047B9"/>
    <w:rsid w:val="00A1079D"/>
    <w:rsid w:val="00A17608"/>
    <w:rsid w:val="00A22A22"/>
    <w:rsid w:val="00A318EA"/>
    <w:rsid w:val="00A32A69"/>
    <w:rsid w:val="00A37DD1"/>
    <w:rsid w:val="00A4582B"/>
    <w:rsid w:val="00A60628"/>
    <w:rsid w:val="00A62C78"/>
    <w:rsid w:val="00A63DE6"/>
    <w:rsid w:val="00A6422A"/>
    <w:rsid w:val="00A64813"/>
    <w:rsid w:val="00A70812"/>
    <w:rsid w:val="00A729EA"/>
    <w:rsid w:val="00A740CD"/>
    <w:rsid w:val="00A7526F"/>
    <w:rsid w:val="00A769A4"/>
    <w:rsid w:val="00A95806"/>
    <w:rsid w:val="00AA11DE"/>
    <w:rsid w:val="00AA57E5"/>
    <w:rsid w:val="00AA6E7B"/>
    <w:rsid w:val="00AB382A"/>
    <w:rsid w:val="00AD4013"/>
    <w:rsid w:val="00AF049F"/>
    <w:rsid w:val="00AF2C79"/>
    <w:rsid w:val="00AF57A4"/>
    <w:rsid w:val="00AF69D8"/>
    <w:rsid w:val="00B00A51"/>
    <w:rsid w:val="00B00CF7"/>
    <w:rsid w:val="00B01D8C"/>
    <w:rsid w:val="00B04765"/>
    <w:rsid w:val="00B0688D"/>
    <w:rsid w:val="00B06990"/>
    <w:rsid w:val="00B115CE"/>
    <w:rsid w:val="00B13504"/>
    <w:rsid w:val="00B22D56"/>
    <w:rsid w:val="00B33C23"/>
    <w:rsid w:val="00B3638A"/>
    <w:rsid w:val="00B40525"/>
    <w:rsid w:val="00B41487"/>
    <w:rsid w:val="00B41D82"/>
    <w:rsid w:val="00B420CF"/>
    <w:rsid w:val="00B46861"/>
    <w:rsid w:val="00B56FF7"/>
    <w:rsid w:val="00B749DE"/>
    <w:rsid w:val="00B819E9"/>
    <w:rsid w:val="00B90346"/>
    <w:rsid w:val="00B90ABF"/>
    <w:rsid w:val="00B97403"/>
    <w:rsid w:val="00BA5822"/>
    <w:rsid w:val="00BB031D"/>
    <w:rsid w:val="00BB5FD0"/>
    <w:rsid w:val="00BB6CAC"/>
    <w:rsid w:val="00BE2BCA"/>
    <w:rsid w:val="00BE7253"/>
    <w:rsid w:val="00C32F33"/>
    <w:rsid w:val="00C3650B"/>
    <w:rsid w:val="00C47031"/>
    <w:rsid w:val="00C47F24"/>
    <w:rsid w:val="00C52D66"/>
    <w:rsid w:val="00C66667"/>
    <w:rsid w:val="00C728FE"/>
    <w:rsid w:val="00C72C0D"/>
    <w:rsid w:val="00C7788C"/>
    <w:rsid w:val="00C77AFA"/>
    <w:rsid w:val="00C83DD0"/>
    <w:rsid w:val="00C94467"/>
    <w:rsid w:val="00C97440"/>
    <w:rsid w:val="00CA0C2D"/>
    <w:rsid w:val="00CA16E0"/>
    <w:rsid w:val="00CB393A"/>
    <w:rsid w:val="00CB784E"/>
    <w:rsid w:val="00CD6F94"/>
    <w:rsid w:val="00CE0BC9"/>
    <w:rsid w:val="00CE2440"/>
    <w:rsid w:val="00CE6458"/>
    <w:rsid w:val="00CF0144"/>
    <w:rsid w:val="00CF0A67"/>
    <w:rsid w:val="00CF5BE9"/>
    <w:rsid w:val="00D1138D"/>
    <w:rsid w:val="00D131AB"/>
    <w:rsid w:val="00D156CF"/>
    <w:rsid w:val="00D16C75"/>
    <w:rsid w:val="00D2045C"/>
    <w:rsid w:val="00D30C43"/>
    <w:rsid w:val="00D525CE"/>
    <w:rsid w:val="00D540AF"/>
    <w:rsid w:val="00D55C93"/>
    <w:rsid w:val="00D6093C"/>
    <w:rsid w:val="00D620DE"/>
    <w:rsid w:val="00D638C1"/>
    <w:rsid w:val="00D73D44"/>
    <w:rsid w:val="00D91A6D"/>
    <w:rsid w:val="00D967AC"/>
    <w:rsid w:val="00DA202C"/>
    <w:rsid w:val="00DB0157"/>
    <w:rsid w:val="00DC0B42"/>
    <w:rsid w:val="00DC0B6E"/>
    <w:rsid w:val="00DC29B3"/>
    <w:rsid w:val="00DD4252"/>
    <w:rsid w:val="00DE32E6"/>
    <w:rsid w:val="00DE3585"/>
    <w:rsid w:val="00DF141A"/>
    <w:rsid w:val="00E03CA6"/>
    <w:rsid w:val="00E22FEB"/>
    <w:rsid w:val="00E2443F"/>
    <w:rsid w:val="00E2670B"/>
    <w:rsid w:val="00E32A89"/>
    <w:rsid w:val="00E32E77"/>
    <w:rsid w:val="00E50A4D"/>
    <w:rsid w:val="00E52F41"/>
    <w:rsid w:val="00E64EEF"/>
    <w:rsid w:val="00E66EEE"/>
    <w:rsid w:val="00E72457"/>
    <w:rsid w:val="00E758BC"/>
    <w:rsid w:val="00E80DE6"/>
    <w:rsid w:val="00E869F0"/>
    <w:rsid w:val="00E9285E"/>
    <w:rsid w:val="00E94251"/>
    <w:rsid w:val="00E94F8A"/>
    <w:rsid w:val="00E95087"/>
    <w:rsid w:val="00E95AFE"/>
    <w:rsid w:val="00EA3B5E"/>
    <w:rsid w:val="00ED1ADD"/>
    <w:rsid w:val="00ED3756"/>
    <w:rsid w:val="00EE4DB1"/>
    <w:rsid w:val="00EF424F"/>
    <w:rsid w:val="00F25598"/>
    <w:rsid w:val="00F25C69"/>
    <w:rsid w:val="00F26EF9"/>
    <w:rsid w:val="00F32C4A"/>
    <w:rsid w:val="00F43290"/>
    <w:rsid w:val="00F43A02"/>
    <w:rsid w:val="00F45884"/>
    <w:rsid w:val="00F472ED"/>
    <w:rsid w:val="00F50058"/>
    <w:rsid w:val="00F524BF"/>
    <w:rsid w:val="00F54D5C"/>
    <w:rsid w:val="00F553FE"/>
    <w:rsid w:val="00F63939"/>
    <w:rsid w:val="00F739F4"/>
    <w:rsid w:val="00F91AD0"/>
    <w:rsid w:val="00F92086"/>
    <w:rsid w:val="00F92E87"/>
    <w:rsid w:val="00F96364"/>
    <w:rsid w:val="00FB05E4"/>
    <w:rsid w:val="00FB49CF"/>
    <w:rsid w:val="00FC0448"/>
    <w:rsid w:val="00FC2C7B"/>
    <w:rsid w:val="00FC4062"/>
    <w:rsid w:val="00FE06AF"/>
    <w:rsid w:val="00FE274F"/>
    <w:rsid w:val="00FF0B06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4"/>
    <o:shapelayout v:ext="edit">
      <o:idmap v:ext="edit" data="2"/>
    </o:shapelayout>
  </w:shapeDefaults>
  <w:decimalSymbol w:val="."/>
  <w:listSeparator w:val=","/>
  <w14:docId w14:val="13FEC17A"/>
  <w15:chartTrackingRefBased/>
  <w15:docId w15:val="{B2731464-C433-4BCF-8117-274C5F49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C7473"/>
    <w:pPr>
      <w:spacing w:line="276" w:lineRule="auto"/>
    </w:pPr>
    <w:rPr>
      <w:b/>
      <w:color w:val="0F0F3F"/>
      <w:sz w:val="28"/>
      <w:szCs w:val="22"/>
      <w:lang w:bidi="ar-SA"/>
    </w:rPr>
  </w:style>
  <w:style w:type="paragraph" w:styleId="1">
    <w:name w:val="heading 1"/>
    <w:basedOn w:val="a1"/>
    <w:next w:val="a1"/>
    <w:link w:val="10"/>
    <w:uiPriority w:val="9"/>
    <w:qFormat/>
    <w:rsid w:val="007057F4"/>
    <w:pPr>
      <w:keepNext/>
      <w:keepLines/>
      <w:framePr w:hSpace="180" w:wrap="around" w:vAnchor="page" w:hAnchor="margin" w:y="974"/>
      <w:contextualSpacing/>
      <w:jc w:val="both"/>
      <w:outlineLvl w:val="0"/>
    </w:pPr>
    <w:rPr>
      <w:rFonts w:ascii="Gill Sans MT" w:eastAsia="MS Gothic" w:hAnsi="Gill Sans MT"/>
      <w:bCs/>
      <w:sz w:val="4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2178B9"/>
    <w:pPr>
      <w:framePr w:hSpace="180" w:wrap="around" w:vAnchor="page" w:hAnchor="margin" w:y="3427"/>
      <w:spacing w:after="200"/>
      <w:outlineLvl w:val="1"/>
    </w:pPr>
    <w:rPr>
      <w:rFonts w:ascii="Gill Sans MT" w:hAnsi="Gill Sans MT"/>
      <w:color w:val="0189F9"/>
      <w:sz w:val="40"/>
      <w:szCs w:val="40"/>
    </w:rPr>
  </w:style>
  <w:style w:type="paragraph" w:styleId="3">
    <w:name w:val="heading 3"/>
    <w:basedOn w:val="a1"/>
    <w:next w:val="a1"/>
    <w:link w:val="30"/>
    <w:uiPriority w:val="9"/>
    <w:unhideWhenUsed/>
    <w:qFormat/>
    <w:rsid w:val="007057F4"/>
    <w:pPr>
      <w:outlineLvl w:val="2"/>
    </w:pPr>
    <w:rPr>
      <w:rFonts w:ascii="Gill Sans MT" w:hAnsi="Gill Sans MT"/>
      <w:sz w:val="32"/>
      <w:szCs w:val="32"/>
    </w:rPr>
  </w:style>
  <w:style w:type="paragraph" w:styleId="4">
    <w:name w:val="heading 4"/>
    <w:basedOn w:val="a1"/>
    <w:next w:val="a1"/>
    <w:link w:val="40"/>
    <w:uiPriority w:val="9"/>
    <w:unhideWhenUsed/>
    <w:qFormat/>
    <w:rsid w:val="004F2231"/>
    <w:pPr>
      <w:keepNext/>
      <w:keepLines/>
      <w:spacing w:before="40"/>
      <w:outlineLvl w:val="3"/>
    </w:pPr>
    <w:rPr>
      <w:rFonts w:ascii="Gill Sans MT" w:eastAsia="MS Gothic" w:hAnsi="Gill Sans MT"/>
      <w:i/>
      <w:iCs/>
      <w:color w:val="0065BA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แบบอักษรของย่อหน้าเริ่มต้น"/>
    <w:uiPriority w:val="1"/>
    <w:semiHidden/>
    <w:unhideWhenUsed/>
  </w:style>
  <w:style w:type="character" w:styleId="a6">
    <w:name w:val="Book Title"/>
    <w:uiPriority w:val="33"/>
    <w:unhideWhenUsed/>
    <w:qFormat/>
    <w:rsid w:val="006A0B29"/>
    <w:rPr>
      <w:b/>
      <w:bCs/>
      <w:i/>
      <w:iCs/>
      <w:spacing w:val="0"/>
    </w:rPr>
  </w:style>
  <w:style w:type="character" w:styleId="a7">
    <w:name w:val="Intense Reference"/>
    <w:uiPriority w:val="32"/>
    <w:semiHidden/>
    <w:unhideWhenUsed/>
    <w:qFormat/>
    <w:rsid w:val="006A0B29"/>
    <w:rPr>
      <w:b/>
      <w:bCs/>
      <w:caps w:val="0"/>
      <w:smallCaps/>
      <w:color w:val="0189F9"/>
      <w:spacing w:val="0"/>
    </w:rPr>
  </w:style>
  <w:style w:type="character" w:customStyle="1" w:styleId="10">
    <w:name w:val="หัวเรื่อง 1 อักขระ"/>
    <w:link w:val="1"/>
    <w:uiPriority w:val="9"/>
    <w:rsid w:val="007057F4"/>
    <w:rPr>
      <w:rFonts w:ascii="Gill Sans MT" w:eastAsia="MS Gothic" w:hAnsi="Gill Sans MT" w:cs="Angsana New"/>
      <w:b/>
      <w:bCs/>
      <w:color w:val="0F0F3F"/>
      <w:sz w:val="48"/>
      <w:szCs w:val="28"/>
      <w:lang w:eastAsia="en-US"/>
    </w:rPr>
  </w:style>
  <w:style w:type="character" w:customStyle="1" w:styleId="20">
    <w:name w:val="หัวเรื่อง 2 อักขระ"/>
    <w:link w:val="2"/>
    <w:uiPriority w:val="9"/>
    <w:rsid w:val="002178B9"/>
    <w:rPr>
      <w:rFonts w:ascii="Gill Sans MT" w:hAnsi="Gill Sans MT"/>
      <w:b/>
      <w:color w:val="0189F9"/>
      <w:sz w:val="40"/>
      <w:szCs w:val="40"/>
      <w:lang w:eastAsia="en-US"/>
    </w:rPr>
  </w:style>
  <w:style w:type="paragraph" w:styleId="a">
    <w:name w:val="List Bullet"/>
    <w:basedOn w:val="Content"/>
    <w:uiPriority w:val="11"/>
    <w:qFormat/>
    <w:rsid w:val="005C3643"/>
    <w:pPr>
      <w:framePr w:wrap="around"/>
      <w:numPr>
        <w:numId w:val="17"/>
      </w:numPr>
    </w:pPr>
    <w:rPr>
      <w:noProof/>
    </w:rPr>
  </w:style>
  <w:style w:type="paragraph" w:customStyle="1" w:styleId="AlignedText">
    <w:name w:val="Aligned Text"/>
    <w:basedOn w:val="3"/>
    <w:uiPriority w:val="2"/>
    <w:qFormat/>
    <w:rsid w:val="004F2231"/>
  </w:style>
  <w:style w:type="paragraph" w:styleId="11">
    <w:name w:val="toc 1"/>
    <w:basedOn w:val="a1"/>
    <w:uiPriority w:val="39"/>
    <w:rsid w:val="006A0B29"/>
    <w:pPr>
      <w:tabs>
        <w:tab w:val="right" w:leader="dot" w:pos="5040"/>
      </w:tabs>
    </w:pPr>
  </w:style>
  <w:style w:type="paragraph" w:styleId="21">
    <w:name w:val="toc 2"/>
    <w:basedOn w:val="a1"/>
    <w:uiPriority w:val="39"/>
    <w:rsid w:val="006A0B29"/>
    <w:pPr>
      <w:tabs>
        <w:tab w:val="right" w:leader="dot" w:pos="5040"/>
      </w:tabs>
    </w:pPr>
  </w:style>
  <w:style w:type="paragraph" w:styleId="a8">
    <w:name w:val="Title"/>
    <w:basedOn w:val="a1"/>
    <w:link w:val="a9"/>
    <w:uiPriority w:val="1"/>
    <w:qFormat/>
    <w:rsid w:val="002E0194"/>
    <w:pPr>
      <w:framePr w:hSpace="180" w:wrap="around" w:vAnchor="page" w:hAnchor="margin" w:y="974"/>
      <w:spacing w:line="240" w:lineRule="auto"/>
      <w:contextualSpacing/>
    </w:pPr>
    <w:rPr>
      <w:rFonts w:ascii="Gill Sans MT" w:eastAsia="MS Gothic" w:hAnsi="Gill Sans MT"/>
      <w:kern w:val="28"/>
      <w:sz w:val="80"/>
      <w:szCs w:val="80"/>
    </w:rPr>
  </w:style>
  <w:style w:type="character" w:customStyle="1" w:styleId="a9">
    <w:name w:val="ชื่อเรื่อง อักขระ"/>
    <w:link w:val="a8"/>
    <w:uiPriority w:val="1"/>
    <w:rsid w:val="002E0194"/>
    <w:rPr>
      <w:rFonts w:ascii="Gill Sans MT" w:eastAsia="MS Gothic" w:hAnsi="Gill Sans MT" w:cs="Angsana New"/>
      <w:b/>
      <w:color w:val="0F0F3F"/>
      <w:kern w:val="28"/>
      <w:sz w:val="80"/>
      <w:szCs w:val="80"/>
      <w:lang w:eastAsia="en-US"/>
    </w:rPr>
  </w:style>
  <w:style w:type="paragraph" w:styleId="aa">
    <w:name w:val="TOC Heading"/>
    <w:basedOn w:val="1"/>
    <w:next w:val="a1"/>
    <w:uiPriority w:val="39"/>
    <w:qFormat/>
    <w:rsid w:val="001F0AF0"/>
    <w:pPr>
      <w:pageBreakBefore/>
      <w:framePr w:wrap="around"/>
      <w:outlineLvl w:val="9"/>
    </w:pPr>
    <w:rPr>
      <w:caps/>
    </w:rPr>
  </w:style>
  <w:style w:type="paragraph" w:styleId="ab">
    <w:name w:val="footer"/>
    <w:basedOn w:val="a1"/>
    <w:link w:val="ac"/>
    <w:uiPriority w:val="99"/>
    <w:rsid w:val="006A0B29"/>
    <w:pPr>
      <w:spacing w:line="240" w:lineRule="auto"/>
      <w:ind w:right="130"/>
      <w:jc w:val="right"/>
    </w:pPr>
  </w:style>
  <w:style w:type="character" w:customStyle="1" w:styleId="ac">
    <w:name w:val="ท้ายกระดาษ อักขระ"/>
    <w:link w:val="ab"/>
    <w:uiPriority w:val="99"/>
    <w:rsid w:val="006A0B29"/>
    <w:rPr>
      <w:lang w:eastAsia="en-US"/>
    </w:rPr>
  </w:style>
  <w:style w:type="paragraph" w:styleId="ad">
    <w:name w:val="header"/>
    <w:basedOn w:val="a1"/>
    <w:link w:val="ae"/>
    <w:uiPriority w:val="99"/>
    <w:rsid w:val="006A0B29"/>
    <w:pPr>
      <w:spacing w:line="240" w:lineRule="auto"/>
      <w:jc w:val="right"/>
    </w:pPr>
  </w:style>
  <w:style w:type="character" w:customStyle="1" w:styleId="ae">
    <w:name w:val="หัวกระดาษ อักขระ"/>
    <w:link w:val="ad"/>
    <w:uiPriority w:val="99"/>
    <w:rsid w:val="006A0B29"/>
    <w:rPr>
      <w:lang w:eastAsia="en-US"/>
    </w:rPr>
  </w:style>
  <w:style w:type="table" w:styleId="af">
    <w:name w:val="Table Grid"/>
    <w:basedOn w:val="a3"/>
    <w:uiPriority w:val="39"/>
    <w:rsid w:val="006A0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ข้อความตัวยึด"/>
    <w:uiPriority w:val="99"/>
    <w:semiHidden/>
    <w:rsid w:val="006A0B29"/>
    <w:rPr>
      <w:color w:val="808080"/>
    </w:rPr>
  </w:style>
  <w:style w:type="paragraph" w:styleId="af1">
    <w:name w:val="Balloon Text"/>
    <w:basedOn w:val="a1"/>
    <w:link w:val="af2"/>
    <w:uiPriority w:val="99"/>
    <w:semiHidden/>
    <w:unhideWhenUsed/>
    <w:rsid w:val="006A0B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ข้อความบอลลูน อักขระ"/>
    <w:link w:val="af1"/>
    <w:uiPriority w:val="99"/>
    <w:semiHidden/>
    <w:rsid w:val="006A0B29"/>
    <w:rPr>
      <w:rFonts w:ascii="Segoe UI" w:hAnsi="Segoe UI" w:cs="Segoe UI"/>
      <w:sz w:val="18"/>
      <w:szCs w:val="18"/>
      <w:lang w:eastAsia="en-US"/>
    </w:rPr>
  </w:style>
  <w:style w:type="paragraph" w:styleId="a0">
    <w:name w:val="List Number"/>
    <w:basedOn w:val="a1"/>
    <w:uiPriority w:val="10"/>
    <w:qFormat/>
    <w:rsid w:val="00B0688D"/>
    <w:pPr>
      <w:numPr>
        <w:numId w:val="2"/>
      </w:numPr>
    </w:pPr>
    <w:rPr>
      <w:rFonts w:eastAsia="Calibri"/>
      <w:b w:val="0"/>
    </w:rPr>
  </w:style>
  <w:style w:type="character" w:customStyle="1" w:styleId="30">
    <w:name w:val="หัวเรื่อง 3 อักขระ"/>
    <w:link w:val="3"/>
    <w:uiPriority w:val="9"/>
    <w:rsid w:val="007057F4"/>
    <w:rPr>
      <w:rFonts w:ascii="Gill Sans MT" w:hAnsi="Gill Sans MT"/>
      <w:b/>
      <w:color w:val="0F0F3F"/>
      <w:sz w:val="32"/>
      <w:szCs w:val="32"/>
      <w:lang w:eastAsia="en-US"/>
    </w:rPr>
  </w:style>
  <w:style w:type="paragraph" w:styleId="31">
    <w:name w:val="toc 3"/>
    <w:basedOn w:val="a1"/>
    <w:next w:val="a1"/>
    <w:autoRedefine/>
    <w:uiPriority w:val="39"/>
    <w:unhideWhenUsed/>
    <w:rsid w:val="007057F4"/>
    <w:pPr>
      <w:spacing w:after="100"/>
      <w:ind w:left="560"/>
    </w:pPr>
  </w:style>
  <w:style w:type="character" w:customStyle="1" w:styleId="af3">
    <w:name w:val="การเชื่อมโยงหลายมิติ"/>
    <w:uiPriority w:val="99"/>
    <w:unhideWhenUsed/>
    <w:rsid w:val="007057F4"/>
    <w:rPr>
      <w:color w:val="60C5E8"/>
      <w:u w:val="single"/>
    </w:rPr>
  </w:style>
  <w:style w:type="character" w:customStyle="1" w:styleId="40">
    <w:name w:val="หัวเรื่อง 4 อักขระ"/>
    <w:link w:val="4"/>
    <w:uiPriority w:val="9"/>
    <w:rsid w:val="004F2231"/>
    <w:rPr>
      <w:rFonts w:ascii="Gill Sans MT" w:eastAsia="MS Gothic" w:hAnsi="Gill Sans MT" w:cs="Angsana New"/>
      <w:b/>
      <w:i/>
      <w:iCs/>
      <w:color w:val="0065BA"/>
      <w:sz w:val="28"/>
      <w:lang w:eastAsia="en-US"/>
    </w:rPr>
  </w:style>
  <w:style w:type="paragraph" w:customStyle="1" w:styleId="Content">
    <w:name w:val="Content"/>
    <w:basedOn w:val="a1"/>
    <w:link w:val="ContentChar"/>
    <w:qFormat/>
    <w:rsid w:val="002178B9"/>
    <w:pPr>
      <w:framePr w:hSpace="180" w:wrap="around" w:vAnchor="page" w:hAnchor="margin" w:y="3427"/>
      <w:spacing w:line="240" w:lineRule="auto"/>
    </w:pPr>
    <w:rPr>
      <w:b w:val="0"/>
    </w:rPr>
  </w:style>
  <w:style w:type="character" w:styleId="af4">
    <w:name w:val="Emphasis"/>
    <w:uiPriority w:val="20"/>
    <w:unhideWhenUsed/>
    <w:qFormat/>
    <w:rsid w:val="007C7473"/>
    <w:rPr>
      <w:i/>
      <w:iCs/>
    </w:rPr>
  </w:style>
  <w:style w:type="character" w:customStyle="1" w:styleId="ContentChar">
    <w:name w:val="Content Char"/>
    <w:link w:val="Content"/>
    <w:rsid w:val="002178B9"/>
    <w:rPr>
      <w:color w:val="0F0F3F"/>
      <w:sz w:val="28"/>
      <w:lang w:eastAsia="en-US"/>
    </w:rPr>
  </w:style>
  <w:style w:type="paragraph" w:customStyle="1" w:styleId="af5">
    <w:name w:val="รายการย่อหน้า"/>
    <w:basedOn w:val="a1"/>
    <w:uiPriority w:val="34"/>
    <w:qFormat/>
    <w:rsid w:val="004255D8"/>
    <w:pPr>
      <w:spacing w:after="200"/>
      <w:ind w:left="720"/>
      <w:contextualSpacing/>
    </w:pPr>
    <w:rPr>
      <w:rFonts w:eastAsia="Calibri"/>
      <w:b w:val="0"/>
      <w:color w:val="auto"/>
      <w:sz w:val="22"/>
      <w:szCs w:val="28"/>
      <w:lang w:bidi="th-TH"/>
    </w:rPr>
  </w:style>
  <w:style w:type="character" w:customStyle="1" w:styleId="fontstyle01">
    <w:name w:val="fontstyle01"/>
    <w:rsid w:val="004255D8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D55C93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  <w:lang w:eastAsia="ja-JP"/>
    </w:rPr>
  </w:style>
  <w:style w:type="paragraph" w:styleId="af6">
    <w:name w:val="No Spacing"/>
    <w:link w:val="af7"/>
    <w:uiPriority w:val="1"/>
    <w:qFormat/>
    <w:rsid w:val="001B135A"/>
    <w:rPr>
      <w:sz w:val="28"/>
      <w:szCs w:val="28"/>
    </w:rPr>
  </w:style>
  <w:style w:type="character" w:customStyle="1" w:styleId="af7">
    <w:name w:val="ไม่มีการเว้นระยะห่าง อักขระ"/>
    <w:link w:val="af6"/>
    <w:uiPriority w:val="1"/>
    <w:rsid w:val="001B135A"/>
    <w:rPr>
      <w:sz w:val="28"/>
      <w:szCs w:val="28"/>
      <w:lang w:val="en-US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thew\AppData\Roaming\Microsoft\Templates\Business%20report%20(graphic%20design)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DA889-580B-45F3-AB66-B56B760B2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report (graphic design)</Template>
  <TotalTime>9</TotalTime>
  <Pages>4</Pages>
  <Words>552</Words>
  <Characters>3150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Natthew</dc:creator>
  <cp:keywords/>
  <cp:lastModifiedBy>Parinya Thangthong</cp:lastModifiedBy>
  <cp:revision>8</cp:revision>
  <cp:lastPrinted>2026-07-05T10:22:00Z</cp:lastPrinted>
  <dcterms:created xsi:type="dcterms:W3CDTF">2026-06-25T06:35:00Z</dcterms:created>
  <dcterms:modified xsi:type="dcterms:W3CDTF">2026-07-05T15:03:00Z</dcterms:modified>
</cp:coreProperties>
</file>